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D0816" w14:textId="2E9372EF" w:rsidR="00526E5F" w:rsidRPr="00987240" w:rsidRDefault="00526E5F" w:rsidP="00526E5F">
      <w:pPr>
        <w:pStyle w:val="1"/>
        <w:numPr>
          <w:ilvl w:val="0"/>
          <w:numId w:val="0"/>
        </w:numPr>
        <w:rPr>
          <w:rtl/>
        </w:rPr>
      </w:pPr>
      <w:r w:rsidRPr="00816207">
        <w:rPr>
          <w:u w:val="single"/>
          <w:rtl/>
        </w:rPr>
        <w:t>נספח ג'</w:t>
      </w:r>
      <w:r>
        <w:rPr>
          <w:rtl/>
        </w:rPr>
        <w:t xml:space="preserve"> </w:t>
      </w:r>
      <w:r>
        <w:rPr>
          <w:rFonts w:hint="cs"/>
          <w:rtl/>
        </w:rPr>
        <w:t xml:space="preserve">(מתוקן) </w:t>
      </w:r>
      <w:r>
        <w:rPr>
          <w:rtl/>
        </w:rPr>
        <w:t xml:space="preserve">– </w:t>
      </w:r>
      <w:r w:rsidRPr="008832D1">
        <w:rPr>
          <w:rtl/>
        </w:rPr>
        <w:t xml:space="preserve">טופס הצעת המחיר </w:t>
      </w:r>
      <w:r>
        <w:rPr>
          <w:rFonts w:hint="cs"/>
          <w:rtl/>
        </w:rPr>
        <w:t xml:space="preserve">למכרז 453-2017 </w:t>
      </w:r>
      <w:r w:rsidRPr="008832D1">
        <w:rPr>
          <w:rtl/>
        </w:rPr>
        <w:t>(</w:t>
      </w:r>
      <w:r w:rsidRPr="008832D1">
        <w:rPr>
          <w:rFonts w:hint="cs"/>
          <w:rtl/>
        </w:rPr>
        <w:t>יש</w:t>
      </w:r>
      <w:r w:rsidRPr="008832D1">
        <w:rPr>
          <w:rtl/>
        </w:rPr>
        <w:t xml:space="preserve"> למלא ולצרף במעטפה סגורה נפרדת)</w:t>
      </w:r>
    </w:p>
    <w:tbl>
      <w:tblPr>
        <w:tblStyle w:val="aff2"/>
        <w:bidiVisual/>
        <w:tblW w:w="0" w:type="auto"/>
        <w:tblInd w:w="-1" w:type="dxa"/>
        <w:tblLook w:val="04A0" w:firstRow="1" w:lastRow="0" w:firstColumn="1" w:lastColumn="0" w:noHBand="0" w:noVBand="1"/>
      </w:tblPr>
      <w:tblGrid>
        <w:gridCol w:w="1198"/>
        <w:gridCol w:w="3578"/>
        <w:gridCol w:w="1045"/>
        <w:gridCol w:w="3752"/>
      </w:tblGrid>
      <w:tr w:rsidR="00526E5F" w14:paraId="2C643AAA" w14:textId="77777777" w:rsidTr="00DC33BC">
        <w:trPr>
          <w:trHeight w:val="567"/>
        </w:trPr>
        <w:tc>
          <w:tcPr>
            <w:tcW w:w="119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257BEDC4" w14:textId="77777777" w:rsidR="00526E5F" w:rsidRDefault="00526E5F" w:rsidP="00EA2A7C">
            <w:pPr>
              <w:spacing w:before="60" w:after="60" w:line="240" w:lineRule="auto"/>
              <w:rPr>
                <w:b/>
                <w:bCs/>
                <w:rtl/>
              </w:rPr>
            </w:pPr>
            <w:r>
              <w:rPr>
                <w:rFonts w:ascii="Arial" w:hAnsi="Arial" w:cs="Arial"/>
                <w:b/>
                <w:bCs/>
                <w:sz w:val="22"/>
                <w:szCs w:val="22"/>
                <w:rtl/>
              </w:rPr>
              <w:t>שם המציע</w:t>
            </w:r>
          </w:p>
        </w:tc>
        <w:tc>
          <w:tcPr>
            <w:tcW w:w="3578" w:type="dxa"/>
            <w:tcBorders>
              <w:top w:val="single" w:sz="4" w:space="0" w:color="auto"/>
              <w:left w:val="single" w:sz="4" w:space="0" w:color="auto"/>
              <w:bottom w:val="single" w:sz="4" w:space="0" w:color="auto"/>
              <w:right w:val="single" w:sz="4" w:space="0" w:color="auto"/>
            </w:tcBorders>
            <w:vAlign w:val="center"/>
          </w:tcPr>
          <w:p w14:paraId="1E5D2D68" w14:textId="66D2C034" w:rsidR="00526E5F" w:rsidRDefault="00DC33BC" w:rsidP="00DC33BC">
            <w:pPr>
              <w:widowControl w:val="0"/>
              <w:spacing w:after="0"/>
              <w:ind w:right="-142"/>
              <w:jc w:val="center"/>
              <w:rPr>
                <w:b/>
                <w:bCs/>
                <w:rtl/>
              </w:rPr>
            </w:pPr>
            <w:r>
              <w:rPr>
                <w:rtl/>
              </w:rPr>
              <w:fldChar w:fldCharType="begin">
                <w:ffData>
                  <w:name w:val=""/>
                  <w:enabled/>
                  <w:calcOnExit w:val="0"/>
                  <w:textInput>
                    <w:maxLength w:val="24"/>
                  </w:textInput>
                </w:ffData>
              </w:fldChar>
            </w:r>
            <w:r>
              <w:rPr>
                <w:rtl/>
              </w:rPr>
              <w:instrText xml:space="preserve"> </w:instrText>
            </w:r>
            <w:r>
              <w:instrText>FORMTEXT</w:instrText>
            </w:r>
            <w:r>
              <w:rPr>
                <w:rtl/>
              </w:rPr>
              <w:instrText xml:space="preserve"> </w:instrText>
            </w:r>
            <w:r>
              <w:rPr>
                <w:rtl/>
              </w:rPr>
            </w:r>
            <w:r>
              <w:rPr>
                <w:rtl/>
              </w:rPr>
              <w:fldChar w:fldCharType="separate"/>
            </w:r>
            <w:bookmarkStart w:id="0" w:name="_GoBack"/>
            <w:r>
              <w:rPr>
                <w:rtl/>
              </w:rPr>
              <w:t> </w:t>
            </w:r>
            <w:r>
              <w:rPr>
                <w:rtl/>
              </w:rPr>
              <w:t> </w:t>
            </w:r>
            <w:r>
              <w:rPr>
                <w:rtl/>
              </w:rPr>
              <w:t> </w:t>
            </w:r>
            <w:r>
              <w:rPr>
                <w:rtl/>
              </w:rPr>
              <w:t> </w:t>
            </w:r>
            <w:r>
              <w:rPr>
                <w:rtl/>
              </w:rPr>
              <w:t> </w:t>
            </w:r>
            <w:bookmarkEnd w:id="0"/>
            <w:r>
              <w:rPr>
                <w:rtl/>
              </w:rPr>
              <w:fldChar w:fldCharType="end"/>
            </w:r>
          </w:p>
        </w:tc>
        <w:tc>
          <w:tcPr>
            <w:tcW w:w="10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7A3A0E8" w14:textId="77777777" w:rsidR="00526E5F" w:rsidRDefault="00526E5F" w:rsidP="00DC33BC">
            <w:pPr>
              <w:spacing w:before="60" w:after="60" w:line="240" w:lineRule="auto"/>
              <w:jc w:val="center"/>
              <w:rPr>
                <w:b/>
                <w:bCs/>
                <w:rtl/>
              </w:rPr>
            </w:pPr>
            <w:r>
              <w:rPr>
                <w:rFonts w:ascii="Arial" w:hAnsi="Arial" w:cs="Arial"/>
                <w:b/>
                <w:bCs/>
                <w:sz w:val="22"/>
                <w:szCs w:val="22"/>
                <w:rtl/>
              </w:rPr>
              <w:t>ח"פ</w:t>
            </w:r>
          </w:p>
        </w:tc>
        <w:tc>
          <w:tcPr>
            <w:tcW w:w="3752" w:type="dxa"/>
            <w:tcBorders>
              <w:top w:val="single" w:sz="4" w:space="0" w:color="auto"/>
              <w:left w:val="single" w:sz="4" w:space="0" w:color="auto"/>
              <w:bottom w:val="single" w:sz="4" w:space="0" w:color="auto"/>
              <w:right w:val="single" w:sz="4" w:space="0" w:color="auto"/>
            </w:tcBorders>
            <w:vAlign w:val="center"/>
          </w:tcPr>
          <w:p w14:paraId="5B60D1FA" w14:textId="4F1279A8" w:rsidR="00526E5F" w:rsidRPr="00DC33BC" w:rsidRDefault="00DC33BC" w:rsidP="00DC33BC">
            <w:pPr>
              <w:widowControl w:val="0"/>
              <w:spacing w:after="0"/>
              <w:ind w:right="-142"/>
              <w:jc w:val="center"/>
              <w:rPr>
                <w:rtl/>
              </w:rPr>
            </w:pPr>
            <w:r w:rsidRPr="00A754C8">
              <w:rPr>
                <w:rtl/>
              </w:rPr>
              <w:fldChar w:fldCharType="begin">
                <w:ffData>
                  <w:name w:val=""/>
                  <w:enabled/>
                  <w:calcOnExit w:val="0"/>
                  <w:textInput>
                    <w:type w:val="number"/>
                    <w:maxLength w:val="11"/>
                  </w:textInput>
                </w:ffData>
              </w:fldChar>
            </w:r>
            <w:r w:rsidRPr="00A754C8">
              <w:rPr>
                <w:rtl/>
              </w:rPr>
              <w:instrText xml:space="preserve"> </w:instrText>
            </w:r>
            <w:r w:rsidRPr="00A754C8">
              <w:instrText>FORMTEXT</w:instrText>
            </w:r>
            <w:r w:rsidRPr="00A754C8">
              <w:rPr>
                <w:rtl/>
              </w:rPr>
              <w:instrText xml:space="preserve"> </w:instrText>
            </w:r>
            <w:r w:rsidRPr="00A754C8">
              <w:rPr>
                <w:rtl/>
              </w:rPr>
            </w:r>
            <w:r w:rsidRPr="00A754C8">
              <w:rPr>
                <w:rtl/>
              </w:rPr>
              <w:fldChar w:fldCharType="separate"/>
            </w:r>
            <w:r>
              <w:rPr>
                <w:rtl/>
              </w:rPr>
              <w:t> </w:t>
            </w:r>
            <w:r>
              <w:rPr>
                <w:rtl/>
              </w:rPr>
              <w:t> </w:t>
            </w:r>
            <w:r>
              <w:rPr>
                <w:rtl/>
              </w:rPr>
              <w:t> </w:t>
            </w:r>
            <w:r>
              <w:rPr>
                <w:rtl/>
              </w:rPr>
              <w:t> </w:t>
            </w:r>
            <w:r>
              <w:rPr>
                <w:rtl/>
              </w:rPr>
              <w:t> </w:t>
            </w:r>
            <w:r w:rsidRPr="00A754C8">
              <w:rPr>
                <w:rtl/>
              </w:rPr>
              <w:fldChar w:fldCharType="end"/>
            </w:r>
          </w:p>
        </w:tc>
      </w:tr>
    </w:tbl>
    <w:p w14:paraId="1C2B533E" w14:textId="77777777" w:rsidR="00526E5F" w:rsidRDefault="00526E5F" w:rsidP="00526E5F">
      <w:pPr>
        <w:spacing w:after="120" w:line="240" w:lineRule="auto"/>
        <w:rPr>
          <w:rFonts w:ascii="Arial" w:hAnsi="Arial" w:cs="Arial"/>
          <w:b/>
          <w:bCs/>
          <w:sz w:val="22"/>
          <w:szCs w:val="22"/>
          <w:rtl/>
        </w:rPr>
      </w:pPr>
    </w:p>
    <w:p w14:paraId="45252FF0" w14:textId="77777777" w:rsidR="00526E5F" w:rsidRPr="00080275" w:rsidRDefault="00526E5F" w:rsidP="00526E5F">
      <w:pPr>
        <w:spacing w:after="120" w:line="360" w:lineRule="auto"/>
        <w:rPr>
          <w:rFonts w:ascii="Arial" w:hAnsi="Arial" w:cs="Arial"/>
          <w:sz w:val="22"/>
          <w:szCs w:val="22"/>
          <w:rtl/>
        </w:rPr>
      </w:pPr>
      <w:r w:rsidRPr="00080275">
        <w:rPr>
          <w:rFonts w:ascii="Arial" w:hAnsi="Arial" w:cs="Arial"/>
          <w:sz w:val="22"/>
          <w:szCs w:val="22"/>
          <w:rtl/>
        </w:rPr>
        <w:t>להלן הצעת המחיר</w:t>
      </w:r>
    </w:p>
    <w:p w14:paraId="3EACEFCA" w14:textId="77777777" w:rsidR="00526E5F" w:rsidRDefault="00526E5F" w:rsidP="00526E5F">
      <w:pPr>
        <w:spacing w:before="120" w:after="120" w:line="240" w:lineRule="auto"/>
        <w:rPr>
          <w:rFonts w:ascii="Arial" w:hAnsi="Arial" w:cs="Arial"/>
          <w:b/>
          <w:bCs/>
          <w:sz w:val="22"/>
          <w:szCs w:val="22"/>
          <w:rtl/>
        </w:rPr>
      </w:pPr>
      <w:r w:rsidRPr="00B848C4">
        <w:rPr>
          <w:rFonts w:ascii="Arial" w:hAnsi="Arial" w:cs="Arial" w:hint="cs"/>
          <w:b/>
          <w:bCs/>
          <w:sz w:val="22"/>
          <w:szCs w:val="22"/>
          <w:rtl/>
        </w:rPr>
        <w:t>טבלה 1: פירוט מחירים לרכישה, אחריות, שירות ותחזוקה ל-3 שנים</w:t>
      </w:r>
    </w:p>
    <w:tbl>
      <w:tblPr>
        <w:tblStyle w:val="aff2"/>
        <w:bidiVisual/>
        <w:tblW w:w="8921" w:type="dxa"/>
        <w:tblInd w:w="2380" w:type="dxa"/>
        <w:tblLook w:val="04A0" w:firstRow="1" w:lastRow="0" w:firstColumn="1" w:lastColumn="0" w:noHBand="0" w:noVBand="1"/>
      </w:tblPr>
      <w:tblGrid>
        <w:gridCol w:w="1875"/>
        <w:gridCol w:w="4551"/>
        <w:gridCol w:w="821"/>
        <w:gridCol w:w="837"/>
        <w:gridCol w:w="837"/>
      </w:tblGrid>
      <w:tr w:rsidR="00526E5F" w:rsidRPr="00BA02D2" w14:paraId="039A17E9" w14:textId="77777777" w:rsidTr="007A7A0E">
        <w:tc>
          <w:tcPr>
            <w:tcW w:w="1875" w:type="dxa"/>
            <w:shd w:val="clear" w:color="auto" w:fill="FD872F"/>
            <w:vAlign w:val="center"/>
          </w:tcPr>
          <w:p w14:paraId="0B77FDEA" w14:textId="77777777" w:rsidR="00526E5F" w:rsidRPr="00BA02D2" w:rsidRDefault="00526E5F" w:rsidP="00EA2A7C">
            <w:pPr>
              <w:spacing w:before="60" w:after="60" w:line="240" w:lineRule="auto"/>
              <w:rPr>
                <w:rFonts w:ascii="Arial" w:hAnsi="Arial" w:cs="Arial"/>
                <w:b/>
                <w:bCs/>
                <w:sz w:val="20"/>
                <w:szCs w:val="20"/>
                <w:rtl/>
              </w:rPr>
            </w:pPr>
            <w:r w:rsidRPr="00BA02D2">
              <w:rPr>
                <w:rFonts w:ascii="Arial" w:hAnsi="Arial" w:cs="Arial" w:hint="cs"/>
                <w:b/>
                <w:bCs/>
                <w:sz w:val="20"/>
                <w:szCs w:val="20"/>
                <w:rtl/>
              </w:rPr>
              <w:t>פריט</w:t>
            </w:r>
          </w:p>
        </w:tc>
        <w:tc>
          <w:tcPr>
            <w:tcW w:w="4551" w:type="dxa"/>
            <w:shd w:val="clear" w:color="auto" w:fill="FD872F"/>
            <w:vAlign w:val="center"/>
          </w:tcPr>
          <w:p w14:paraId="1554B235" w14:textId="77777777" w:rsidR="00526E5F" w:rsidRPr="00BA02D2" w:rsidRDefault="00526E5F" w:rsidP="00EA2A7C">
            <w:pPr>
              <w:spacing w:before="60" w:after="60" w:line="240" w:lineRule="auto"/>
              <w:rPr>
                <w:rFonts w:ascii="Arial" w:hAnsi="Arial" w:cs="Arial"/>
                <w:b/>
                <w:bCs/>
                <w:sz w:val="20"/>
                <w:szCs w:val="20"/>
                <w:rtl/>
              </w:rPr>
            </w:pPr>
            <w:r w:rsidRPr="00BA02D2">
              <w:rPr>
                <w:rFonts w:ascii="Arial" w:hAnsi="Arial" w:cs="Arial" w:hint="cs"/>
                <w:b/>
                <w:bCs/>
                <w:sz w:val="20"/>
                <w:szCs w:val="20"/>
                <w:rtl/>
              </w:rPr>
              <w:t>תיאור</w:t>
            </w:r>
            <w:r w:rsidRPr="00BA02D2">
              <w:rPr>
                <w:rFonts w:ascii="Arial" w:hAnsi="Arial" w:cs="Arial"/>
                <w:b/>
                <w:bCs/>
                <w:sz w:val="20"/>
                <w:szCs w:val="20"/>
              </w:rPr>
              <w:t xml:space="preserve"> </w:t>
            </w:r>
          </w:p>
        </w:tc>
        <w:tc>
          <w:tcPr>
            <w:tcW w:w="821" w:type="dxa"/>
            <w:shd w:val="clear" w:color="auto" w:fill="FD872F"/>
          </w:tcPr>
          <w:p w14:paraId="6D455792" w14:textId="77777777" w:rsidR="00526E5F" w:rsidRPr="00BA02D2" w:rsidRDefault="00526E5F" w:rsidP="00EA2A7C">
            <w:pPr>
              <w:spacing w:before="60" w:after="60" w:line="240" w:lineRule="auto"/>
              <w:rPr>
                <w:rFonts w:ascii="Arial" w:hAnsi="Arial" w:cs="Arial"/>
                <w:b/>
                <w:bCs/>
                <w:sz w:val="20"/>
                <w:szCs w:val="20"/>
              </w:rPr>
            </w:pPr>
            <w:r>
              <w:rPr>
                <w:rFonts w:ascii="Arial" w:hAnsi="Arial" w:cs="Arial" w:hint="cs"/>
                <w:b/>
                <w:bCs/>
                <w:sz w:val="20"/>
                <w:szCs w:val="20"/>
                <w:rtl/>
              </w:rPr>
              <w:t>סוג פריט</w:t>
            </w:r>
          </w:p>
        </w:tc>
        <w:tc>
          <w:tcPr>
            <w:tcW w:w="837" w:type="dxa"/>
            <w:shd w:val="clear" w:color="auto" w:fill="FD872F"/>
          </w:tcPr>
          <w:p w14:paraId="183D5E59" w14:textId="77777777" w:rsidR="00526E5F" w:rsidRPr="00BA02D2" w:rsidRDefault="00526E5F" w:rsidP="00EA2A7C">
            <w:pPr>
              <w:spacing w:before="60" w:after="60" w:line="240" w:lineRule="auto"/>
              <w:jc w:val="center"/>
              <w:rPr>
                <w:rFonts w:ascii="Arial" w:hAnsi="Arial" w:cs="Arial"/>
                <w:b/>
                <w:bCs/>
                <w:sz w:val="20"/>
                <w:szCs w:val="20"/>
                <w:rtl/>
              </w:rPr>
            </w:pPr>
            <w:r w:rsidRPr="00BA02D2">
              <w:rPr>
                <w:rFonts w:ascii="Arial" w:hAnsi="Arial" w:cs="Arial" w:hint="cs"/>
                <w:b/>
                <w:bCs/>
                <w:sz w:val="20"/>
                <w:szCs w:val="20"/>
                <w:rtl/>
              </w:rPr>
              <w:t>כמות</w:t>
            </w:r>
          </w:p>
        </w:tc>
        <w:tc>
          <w:tcPr>
            <w:tcW w:w="837" w:type="dxa"/>
            <w:shd w:val="clear" w:color="auto" w:fill="FD872F"/>
          </w:tcPr>
          <w:p w14:paraId="05593BCD" w14:textId="0A2AA431" w:rsidR="00526E5F" w:rsidRPr="00BA02D2" w:rsidRDefault="00526E5F" w:rsidP="00526E5F">
            <w:pPr>
              <w:spacing w:before="60" w:after="60" w:line="240" w:lineRule="auto"/>
              <w:jc w:val="center"/>
              <w:rPr>
                <w:rFonts w:ascii="Arial" w:hAnsi="Arial" w:cs="Arial"/>
                <w:b/>
                <w:bCs/>
                <w:sz w:val="20"/>
                <w:szCs w:val="20"/>
              </w:rPr>
            </w:pPr>
            <w:r w:rsidRPr="00BA02D2">
              <w:rPr>
                <w:rFonts w:ascii="Arial" w:hAnsi="Arial" w:cs="Arial" w:hint="cs"/>
                <w:b/>
                <w:bCs/>
                <w:sz w:val="20"/>
                <w:szCs w:val="20"/>
                <w:rtl/>
              </w:rPr>
              <w:t>מחיר יחידה</w:t>
            </w:r>
            <w:r>
              <w:rPr>
                <w:rFonts w:ascii="Arial" w:hAnsi="Arial" w:cs="Arial" w:hint="cs"/>
                <w:b/>
                <w:bCs/>
                <w:sz w:val="20"/>
                <w:szCs w:val="20"/>
                <w:rtl/>
              </w:rPr>
              <w:t xml:space="preserve"> </w:t>
            </w:r>
          </w:p>
        </w:tc>
      </w:tr>
      <w:tr w:rsidR="00DC33BC" w:rsidRPr="00BA02D2" w14:paraId="129904E0" w14:textId="77777777" w:rsidTr="001C1DE4">
        <w:tc>
          <w:tcPr>
            <w:tcW w:w="1875" w:type="dxa"/>
            <w:vAlign w:val="center"/>
          </w:tcPr>
          <w:p w14:paraId="49940316"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F5-BIG-BT-I5600</w:t>
            </w:r>
          </w:p>
        </w:tc>
        <w:tc>
          <w:tcPr>
            <w:tcW w:w="4551" w:type="dxa"/>
            <w:vAlign w:val="center"/>
          </w:tcPr>
          <w:p w14:paraId="4E473ABC" w14:textId="77777777" w:rsidR="00DC33BC" w:rsidRPr="001C1DE4" w:rsidRDefault="00DC33BC" w:rsidP="001C1DE4">
            <w:pPr>
              <w:spacing w:before="60" w:after="60" w:line="240" w:lineRule="auto"/>
              <w:jc w:val="right"/>
              <w:rPr>
                <w:rFonts w:asciiTheme="minorBidi" w:hAnsiTheme="minorBidi" w:cstheme="minorBidi"/>
                <w:sz w:val="20"/>
                <w:szCs w:val="20"/>
                <w:rtl/>
              </w:rPr>
            </w:pPr>
            <w:r w:rsidRPr="001C1DE4">
              <w:rPr>
                <w:rFonts w:asciiTheme="minorBidi" w:hAnsiTheme="minorBidi" w:cstheme="minorBidi"/>
                <w:sz w:val="20"/>
                <w:szCs w:val="20"/>
              </w:rPr>
              <w:t>BIG-IP i5600 Best Bundle (48 GB Memory, SSD, Base SSL, Base Compression)</w:t>
            </w:r>
          </w:p>
        </w:tc>
        <w:tc>
          <w:tcPr>
            <w:tcW w:w="821" w:type="dxa"/>
            <w:vAlign w:val="center"/>
          </w:tcPr>
          <w:p w14:paraId="1DA50CAD"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חומרה</w:t>
            </w:r>
          </w:p>
        </w:tc>
        <w:tc>
          <w:tcPr>
            <w:tcW w:w="837" w:type="dxa"/>
            <w:vAlign w:val="center"/>
          </w:tcPr>
          <w:p w14:paraId="5FE3FC2C"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4</w:t>
            </w:r>
          </w:p>
          <w:p w14:paraId="484E0E15"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מכונות</w:t>
            </w:r>
          </w:p>
        </w:tc>
        <w:tc>
          <w:tcPr>
            <w:tcW w:w="837" w:type="dxa"/>
            <w:vAlign w:val="center"/>
          </w:tcPr>
          <w:p w14:paraId="757F1D42" w14:textId="35E2B416" w:rsidR="00DC33BC" w:rsidRPr="008D4E4A" w:rsidRDefault="00DC33BC" w:rsidP="00DC33BC">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r>
      <w:tr w:rsidR="00DC33BC" w:rsidRPr="00BA02D2" w14:paraId="55C3E573" w14:textId="77777777" w:rsidTr="001C1DE4">
        <w:tc>
          <w:tcPr>
            <w:tcW w:w="1875" w:type="dxa"/>
            <w:vAlign w:val="center"/>
          </w:tcPr>
          <w:p w14:paraId="135CBBC7" w14:textId="77777777" w:rsidR="00DC33BC" w:rsidRPr="001C1DE4" w:rsidRDefault="00DC33BC" w:rsidP="001C1DE4">
            <w:pPr>
              <w:spacing w:before="60" w:after="60" w:line="240" w:lineRule="auto"/>
              <w:jc w:val="right"/>
              <w:rPr>
                <w:rFonts w:asciiTheme="minorBidi" w:hAnsiTheme="minorBidi" w:cstheme="minorBidi"/>
                <w:sz w:val="20"/>
                <w:szCs w:val="20"/>
                <w:rtl/>
              </w:rPr>
            </w:pPr>
            <w:r w:rsidRPr="001C1DE4">
              <w:rPr>
                <w:rFonts w:asciiTheme="minorBidi" w:hAnsiTheme="minorBidi" w:cstheme="minorBidi"/>
                <w:sz w:val="20"/>
                <w:szCs w:val="20"/>
              </w:rPr>
              <w:t>F5-SVC-BIG-STD-L1-3</w:t>
            </w:r>
          </w:p>
        </w:tc>
        <w:tc>
          <w:tcPr>
            <w:tcW w:w="4551" w:type="dxa"/>
            <w:vAlign w:val="center"/>
          </w:tcPr>
          <w:p w14:paraId="679C6FD2" w14:textId="77777777" w:rsidR="00DC33BC" w:rsidRPr="001C1DE4" w:rsidRDefault="00DC33BC" w:rsidP="001C1DE4">
            <w:pPr>
              <w:spacing w:before="60" w:after="60" w:line="240" w:lineRule="auto"/>
              <w:jc w:val="right"/>
              <w:rPr>
                <w:rFonts w:asciiTheme="minorBidi" w:hAnsiTheme="minorBidi" w:cstheme="minorBidi"/>
                <w:sz w:val="20"/>
                <w:szCs w:val="20"/>
                <w:rtl/>
              </w:rPr>
            </w:pPr>
            <w:r w:rsidRPr="001C1DE4">
              <w:rPr>
                <w:rFonts w:asciiTheme="minorBidi" w:hAnsiTheme="minorBidi" w:cstheme="minorBidi"/>
                <w:sz w:val="20"/>
                <w:szCs w:val="20"/>
              </w:rPr>
              <w:t>Level 1-3 Standard Service for BIG-IP (5x10)</w:t>
            </w:r>
          </w:p>
        </w:tc>
        <w:tc>
          <w:tcPr>
            <w:tcW w:w="821" w:type="dxa"/>
            <w:vAlign w:val="center"/>
          </w:tcPr>
          <w:p w14:paraId="777AC3C5"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תחזוקה</w:t>
            </w:r>
          </w:p>
        </w:tc>
        <w:tc>
          <w:tcPr>
            <w:tcW w:w="837" w:type="dxa"/>
            <w:vAlign w:val="center"/>
          </w:tcPr>
          <w:p w14:paraId="3BB55FC4"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 xml:space="preserve">12 </w:t>
            </w:r>
            <w:r w:rsidRPr="001C1DE4">
              <w:rPr>
                <w:rFonts w:asciiTheme="minorBidi" w:hAnsiTheme="minorBidi" w:cstheme="minorBidi"/>
                <w:sz w:val="20"/>
                <w:szCs w:val="20"/>
                <w:rtl/>
              </w:rPr>
              <w:br/>
              <w:t>(3 שנים לכל מכונה)</w:t>
            </w:r>
          </w:p>
        </w:tc>
        <w:tc>
          <w:tcPr>
            <w:tcW w:w="837" w:type="dxa"/>
            <w:vAlign w:val="center"/>
          </w:tcPr>
          <w:p w14:paraId="3827BE24" w14:textId="55236FAE" w:rsidR="00DC33BC" w:rsidRPr="008D4E4A" w:rsidRDefault="00DC33BC" w:rsidP="00DC33BC">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r>
      <w:tr w:rsidR="00DC33BC" w:rsidRPr="00BA02D2" w14:paraId="2CEF0B5C" w14:textId="77777777" w:rsidTr="001C1DE4">
        <w:tc>
          <w:tcPr>
            <w:tcW w:w="1875" w:type="dxa"/>
            <w:vAlign w:val="center"/>
          </w:tcPr>
          <w:p w14:paraId="5746457E"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F5-SVC-BIG-RMA-2</w:t>
            </w:r>
          </w:p>
        </w:tc>
        <w:tc>
          <w:tcPr>
            <w:tcW w:w="4551" w:type="dxa"/>
            <w:vAlign w:val="center"/>
          </w:tcPr>
          <w:p w14:paraId="3DE4CF03"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Next-Business-Day Hardware Replacement Service (RMA) for BIG-IP</w:t>
            </w:r>
          </w:p>
        </w:tc>
        <w:tc>
          <w:tcPr>
            <w:tcW w:w="821" w:type="dxa"/>
            <w:vAlign w:val="center"/>
          </w:tcPr>
          <w:p w14:paraId="0DE67092"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תחזוקה</w:t>
            </w:r>
          </w:p>
        </w:tc>
        <w:tc>
          <w:tcPr>
            <w:tcW w:w="837" w:type="dxa"/>
            <w:vAlign w:val="center"/>
          </w:tcPr>
          <w:p w14:paraId="5C7959A5"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 xml:space="preserve">12 </w:t>
            </w:r>
            <w:r w:rsidRPr="001C1DE4">
              <w:rPr>
                <w:rFonts w:asciiTheme="minorBidi" w:hAnsiTheme="minorBidi" w:cstheme="minorBidi"/>
                <w:sz w:val="20"/>
                <w:szCs w:val="20"/>
                <w:rtl/>
              </w:rPr>
              <w:br/>
              <w:t>(3 שנים לכל מכונה)</w:t>
            </w:r>
          </w:p>
        </w:tc>
        <w:tc>
          <w:tcPr>
            <w:tcW w:w="837" w:type="dxa"/>
            <w:vAlign w:val="center"/>
          </w:tcPr>
          <w:p w14:paraId="3670E928" w14:textId="4B804F2F" w:rsidR="00DC33BC" w:rsidRPr="008D4E4A" w:rsidRDefault="00DC33BC" w:rsidP="00DC33BC">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r>
      <w:tr w:rsidR="00DC33BC" w:rsidRPr="00BA02D2" w14:paraId="1F5C9C95" w14:textId="77777777" w:rsidTr="001C1DE4">
        <w:tc>
          <w:tcPr>
            <w:tcW w:w="1875" w:type="dxa"/>
            <w:shd w:val="clear" w:color="auto" w:fill="auto"/>
            <w:vAlign w:val="center"/>
          </w:tcPr>
          <w:p w14:paraId="69939885"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F5-UPG-SFP+-R</w:t>
            </w:r>
          </w:p>
        </w:tc>
        <w:tc>
          <w:tcPr>
            <w:tcW w:w="4551" w:type="dxa"/>
            <w:shd w:val="clear" w:color="auto" w:fill="auto"/>
            <w:vAlign w:val="center"/>
          </w:tcPr>
          <w:p w14:paraId="5E4F06D3"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BIG-IP &amp; VIPRION SFP+ 10GBASE-SR Transceiver (Short Range, 300 m, Field Upgrade)</w:t>
            </w:r>
          </w:p>
        </w:tc>
        <w:tc>
          <w:tcPr>
            <w:tcW w:w="821" w:type="dxa"/>
            <w:vAlign w:val="center"/>
          </w:tcPr>
          <w:p w14:paraId="18C5A4B2"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חומרה</w:t>
            </w:r>
          </w:p>
        </w:tc>
        <w:tc>
          <w:tcPr>
            <w:tcW w:w="837" w:type="dxa"/>
            <w:vAlign w:val="center"/>
          </w:tcPr>
          <w:p w14:paraId="714C048C"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20 יחידות</w:t>
            </w:r>
          </w:p>
        </w:tc>
        <w:tc>
          <w:tcPr>
            <w:tcW w:w="837" w:type="dxa"/>
            <w:vAlign w:val="center"/>
          </w:tcPr>
          <w:p w14:paraId="0C575E6E" w14:textId="146AAA46" w:rsidR="00DC33BC" w:rsidRPr="008D4E4A" w:rsidRDefault="00DC33BC" w:rsidP="00DC33BC">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r>
      <w:tr w:rsidR="00DC33BC" w:rsidRPr="00BA02D2" w14:paraId="4032A3BF" w14:textId="77777777" w:rsidTr="001C1DE4">
        <w:tc>
          <w:tcPr>
            <w:tcW w:w="1875" w:type="dxa"/>
            <w:vAlign w:val="center"/>
          </w:tcPr>
          <w:p w14:paraId="3EEFC3CA"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F5-UPG-SFPC-R</w:t>
            </w:r>
          </w:p>
        </w:tc>
        <w:tc>
          <w:tcPr>
            <w:tcW w:w="4551" w:type="dxa"/>
            <w:vAlign w:val="center"/>
          </w:tcPr>
          <w:p w14:paraId="0F36F70D"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18"/>
                <w:szCs w:val="18"/>
              </w:rPr>
              <w:t>BIG-IP &amp; VIPRION SFP 1000BASE-T Transceiver (Field Upgrade)</w:t>
            </w:r>
          </w:p>
        </w:tc>
        <w:tc>
          <w:tcPr>
            <w:tcW w:w="821" w:type="dxa"/>
            <w:vAlign w:val="center"/>
          </w:tcPr>
          <w:p w14:paraId="4AB058F5"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חומרה</w:t>
            </w:r>
          </w:p>
        </w:tc>
        <w:tc>
          <w:tcPr>
            <w:tcW w:w="837" w:type="dxa"/>
            <w:vAlign w:val="center"/>
          </w:tcPr>
          <w:p w14:paraId="6A51816C"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12 יחידות</w:t>
            </w:r>
          </w:p>
        </w:tc>
        <w:tc>
          <w:tcPr>
            <w:tcW w:w="837" w:type="dxa"/>
            <w:vAlign w:val="center"/>
          </w:tcPr>
          <w:p w14:paraId="53DF04F1" w14:textId="5B12FDFE" w:rsidR="00DC33BC" w:rsidRPr="008D4E4A" w:rsidRDefault="00DC33BC" w:rsidP="00DC33BC">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r>
      <w:tr w:rsidR="00DC33BC" w:rsidRPr="00BA02D2" w14:paraId="3F8BB2F9" w14:textId="77777777" w:rsidTr="001C1DE4">
        <w:tc>
          <w:tcPr>
            <w:tcW w:w="1875" w:type="dxa"/>
            <w:vAlign w:val="center"/>
          </w:tcPr>
          <w:p w14:paraId="71C0A582"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20"/>
                <w:szCs w:val="20"/>
              </w:rPr>
              <w:t>F5-UPG-QSFP+SR4</w:t>
            </w:r>
          </w:p>
        </w:tc>
        <w:tc>
          <w:tcPr>
            <w:tcW w:w="4551" w:type="dxa"/>
            <w:vAlign w:val="center"/>
          </w:tcPr>
          <w:p w14:paraId="069A653D" w14:textId="77777777" w:rsidR="00DC33BC" w:rsidRPr="001C1DE4" w:rsidRDefault="00DC33BC" w:rsidP="001C1DE4">
            <w:pPr>
              <w:spacing w:before="60" w:after="60" w:line="240" w:lineRule="auto"/>
              <w:jc w:val="right"/>
              <w:rPr>
                <w:rFonts w:asciiTheme="minorBidi" w:hAnsiTheme="minorBidi" w:cstheme="minorBidi"/>
                <w:sz w:val="20"/>
                <w:szCs w:val="20"/>
              </w:rPr>
            </w:pPr>
            <w:r w:rsidRPr="001C1DE4">
              <w:rPr>
                <w:rFonts w:asciiTheme="minorBidi" w:hAnsiTheme="minorBidi" w:cstheme="minorBidi"/>
                <w:sz w:val="18"/>
                <w:szCs w:val="18"/>
              </w:rPr>
              <w:t>VIPRION &amp; BIG-IP QSFP+ 40GBASE-SR4 Transceiver (Short Range, 100 m, Field Upgrade)</w:t>
            </w:r>
          </w:p>
        </w:tc>
        <w:tc>
          <w:tcPr>
            <w:tcW w:w="821" w:type="dxa"/>
            <w:vAlign w:val="center"/>
          </w:tcPr>
          <w:p w14:paraId="6C2A961F"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חומרה</w:t>
            </w:r>
          </w:p>
        </w:tc>
        <w:tc>
          <w:tcPr>
            <w:tcW w:w="837" w:type="dxa"/>
            <w:vAlign w:val="center"/>
          </w:tcPr>
          <w:p w14:paraId="38CE0F9C"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4 יחידות</w:t>
            </w:r>
          </w:p>
        </w:tc>
        <w:tc>
          <w:tcPr>
            <w:tcW w:w="837" w:type="dxa"/>
            <w:vAlign w:val="center"/>
          </w:tcPr>
          <w:p w14:paraId="5439A053" w14:textId="02A6ECD1" w:rsidR="00DC33BC" w:rsidRPr="008D4E4A" w:rsidRDefault="00DC33BC" w:rsidP="00DC33BC">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r>
      <w:tr w:rsidR="00DC33BC" w:rsidRPr="00BA02D2" w14:paraId="2EB31957" w14:textId="77777777" w:rsidTr="001C1DE4">
        <w:tc>
          <w:tcPr>
            <w:tcW w:w="1875" w:type="dxa"/>
            <w:vAlign w:val="center"/>
          </w:tcPr>
          <w:p w14:paraId="6D5DD378" w14:textId="77777777" w:rsidR="00DC33BC" w:rsidRPr="001C1DE4" w:rsidRDefault="00DC33BC" w:rsidP="001C1DE4">
            <w:pPr>
              <w:spacing w:before="60" w:after="60" w:line="240" w:lineRule="auto"/>
              <w:jc w:val="right"/>
              <w:rPr>
                <w:rFonts w:asciiTheme="minorBidi" w:hAnsiTheme="minorBidi" w:cstheme="minorBidi"/>
                <w:sz w:val="20"/>
                <w:szCs w:val="20"/>
                <w:rtl/>
              </w:rPr>
            </w:pPr>
            <w:r w:rsidRPr="001C1DE4">
              <w:rPr>
                <w:rFonts w:asciiTheme="minorBidi" w:hAnsiTheme="minorBidi" w:cstheme="minorBidi"/>
                <w:sz w:val="20"/>
                <w:szCs w:val="20"/>
              </w:rPr>
              <w:t>F5-UPG-AC-I5XXX</w:t>
            </w:r>
          </w:p>
        </w:tc>
        <w:tc>
          <w:tcPr>
            <w:tcW w:w="4551" w:type="dxa"/>
            <w:vAlign w:val="center"/>
          </w:tcPr>
          <w:p w14:paraId="43869AB4" w14:textId="77777777" w:rsidR="00DC33BC" w:rsidRPr="001C1DE4" w:rsidRDefault="00DC33BC" w:rsidP="001C1DE4">
            <w:pPr>
              <w:spacing w:before="60" w:after="60" w:line="240" w:lineRule="auto"/>
              <w:jc w:val="right"/>
              <w:rPr>
                <w:rFonts w:asciiTheme="minorBidi" w:hAnsiTheme="minorBidi" w:cstheme="minorBidi"/>
                <w:sz w:val="20"/>
                <w:szCs w:val="20"/>
                <w:rtl/>
              </w:rPr>
            </w:pPr>
            <w:r w:rsidRPr="001C1DE4">
              <w:rPr>
                <w:rFonts w:asciiTheme="minorBidi" w:hAnsiTheme="minorBidi" w:cstheme="minorBidi"/>
                <w:sz w:val="20"/>
                <w:szCs w:val="20"/>
              </w:rPr>
              <w:t>BIG-IP Single AC Power Supply for i5X00 (650 W, Field Upgrade)</w:t>
            </w:r>
          </w:p>
        </w:tc>
        <w:tc>
          <w:tcPr>
            <w:tcW w:w="821" w:type="dxa"/>
            <w:vAlign w:val="center"/>
          </w:tcPr>
          <w:p w14:paraId="1DE9CBD3" w14:textId="77777777" w:rsidR="00DC33BC" w:rsidRPr="001C1DE4" w:rsidRDefault="00DC33BC" w:rsidP="00DC33BC">
            <w:pPr>
              <w:spacing w:before="60" w:after="60" w:line="240" w:lineRule="auto"/>
              <w:jc w:val="center"/>
              <w:rPr>
                <w:rFonts w:asciiTheme="minorBidi" w:hAnsiTheme="minorBidi" w:cstheme="minorBidi"/>
                <w:sz w:val="20"/>
                <w:szCs w:val="20"/>
                <w:rtl/>
              </w:rPr>
            </w:pPr>
            <w:r w:rsidRPr="001C1DE4">
              <w:rPr>
                <w:rFonts w:asciiTheme="minorBidi" w:hAnsiTheme="minorBidi" w:cstheme="minorBidi"/>
                <w:sz w:val="20"/>
                <w:szCs w:val="20"/>
                <w:rtl/>
              </w:rPr>
              <w:t>חומרה</w:t>
            </w:r>
          </w:p>
        </w:tc>
        <w:tc>
          <w:tcPr>
            <w:tcW w:w="837" w:type="dxa"/>
            <w:vAlign w:val="center"/>
          </w:tcPr>
          <w:p w14:paraId="2D3D2EBA" w14:textId="77777777" w:rsidR="00DC33BC" w:rsidRPr="001C1DE4" w:rsidRDefault="00DC33BC" w:rsidP="00DC33BC">
            <w:pPr>
              <w:spacing w:before="60" w:after="60" w:line="240" w:lineRule="auto"/>
              <w:jc w:val="center"/>
              <w:rPr>
                <w:rFonts w:asciiTheme="minorBidi" w:hAnsiTheme="minorBidi" w:cstheme="minorBidi"/>
                <w:sz w:val="20"/>
                <w:szCs w:val="20"/>
              </w:rPr>
            </w:pPr>
            <w:r w:rsidRPr="001C1DE4">
              <w:rPr>
                <w:rFonts w:asciiTheme="minorBidi" w:hAnsiTheme="minorBidi" w:cstheme="minorBidi"/>
                <w:sz w:val="20"/>
                <w:szCs w:val="20"/>
                <w:rtl/>
              </w:rPr>
              <w:t>4 יחידות</w:t>
            </w:r>
          </w:p>
        </w:tc>
        <w:tc>
          <w:tcPr>
            <w:tcW w:w="837" w:type="dxa"/>
            <w:vAlign w:val="center"/>
          </w:tcPr>
          <w:p w14:paraId="1F365D94" w14:textId="58D7C4D9" w:rsidR="00DC33BC" w:rsidRPr="008D4E4A" w:rsidRDefault="00DC33BC" w:rsidP="00DC33BC">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r>
    </w:tbl>
    <w:p w14:paraId="27DFE065" w14:textId="77777777" w:rsidR="00526E5F" w:rsidRDefault="00526E5F" w:rsidP="00526E5F">
      <w:pPr>
        <w:spacing w:before="120" w:after="0" w:line="240" w:lineRule="auto"/>
        <w:rPr>
          <w:rFonts w:ascii="Arial" w:hAnsi="Arial" w:cs="Arial"/>
          <w:b/>
          <w:bCs/>
          <w:sz w:val="22"/>
          <w:szCs w:val="22"/>
          <w:rtl/>
        </w:rPr>
      </w:pPr>
    </w:p>
    <w:p w14:paraId="52B04899" w14:textId="77777777" w:rsidR="00526E5F" w:rsidRDefault="00526E5F" w:rsidP="00526E5F">
      <w:pPr>
        <w:spacing w:before="120" w:after="120" w:line="240" w:lineRule="auto"/>
        <w:rPr>
          <w:rFonts w:ascii="Arial" w:hAnsi="Arial" w:cs="Arial"/>
          <w:b/>
          <w:bCs/>
          <w:sz w:val="22"/>
          <w:szCs w:val="22"/>
          <w:rtl/>
        </w:rPr>
      </w:pPr>
      <w:r w:rsidRPr="00B848C4">
        <w:rPr>
          <w:rFonts w:ascii="Arial" w:hAnsi="Arial" w:cs="Arial" w:hint="cs"/>
          <w:b/>
          <w:bCs/>
          <w:sz w:val="22"/>
          <w:szCs w:val="22"/>
          <w:rtl/>
        </w:rPr>
        <w:t>טבלה 2: פירוט מחירים לשנת תחזוקה לכל אחת מה</w:t>
      </w:r>
      <w:r w:rsidRPr="00B848C4">
        <w:rPr>
          <w:rFonts w:ascii="Arial" w:hAnsi="Arial" w:cs="Arial"/>
          <w:b/>
          <w:bCs/>
          <w:sz w:val="22"/>
          <w:szCs w:val="22"/>
          <w:rtl/>
        </w:rPr>
        <w:t xml:space="preserve">שנים </w:t>
      </w:r>
      <w:r w:rsidRPr="00B848C4">
        <w:rPr>
          <w:rFonts w:ascii="Arial" w:hAnsi="Arial" w:cs="Arial" w:hint="cs"/>
          <w:b/>
          <w:bCs/>
          <w:sz w:val="22"/>
          <w:szCs w:val="22"/>
          <w:rtl/>
        </w:rPr>
        <w:t xml:space="preserve"> 4 עד 7</w:t>
      </w:r>
      <w:r>
        <w:rPr>
          <w:rFonts w:ascii="Arial" w:hAnsi="Arial" w:cs="Arial" w:hint="cs"/>
          <w:b/>
          <w:bCs/>
          <w:sz w:val="22"/>
          <w:szCs w:val="22"/>
          <w:rtl/>
        </w:rPr>
        <w:t xml:space="preserve"> </w:t>
      </w:r>
    </w:p>
    <w:tbl>
      <w:tblPr>
        <w:tblStyle w:val="aff2"/>
        <w:bidiVisual/>
        <w:tblW w:w="8921" w:type="dxa"/>
        <w:tblInd w:w="2380" w:type="dxa"/>
        <w:tblLook w:val="04A0" w:firstRow="1" w:lastRow="0" w:firstColumn="1" w:lastColumn="0" w:noHBand="0" w:noVBand="1"/>
      </w:tblPr>
      <w:tblGrid>
        <w:gridCol w:w="1875"/>
        <w:gridCol w:w="4551"/>
        <w:gridCol w:w="821"/>
        <w:gridCol w:w="837"/>
        <w:gridCol w:w="837"/>
      </w:tblGrid>
      <w:tr w:rsidR="00526E5F" w:rsidRPr="00BA02D2" w14:paraId="0AF278E9" w14:textId="77777777" w:rsidTr="007A7A0E">
        <w:tc>
          <w:tcPr>
            <w:tcW w:w="1875" w:type="dxa"/>
            <w:shd w:val="clear" w:color="auto" w:fill="FD872F"/>
            <w:vAlign w:val="center"/>
          </w:tcPr>
          <w:p w14:paraId="4FDE017A" w14:textId="77777777" w:rsidR="00526E5F" w:rsidRPr="00BA02D2" w:rsidRDefault="00526E5F" w:rsidP="00EA2A7C">
            <w:pPr>
              <w:spacing w:before="60" w:after="60" w:line="240" w:lineRule="auto"/>
              <w:rPr>
                <w:rFonts w:ascii="Arial" w:hAnsi="Arial" w:cs="Arial"/>
                <w:b/>
                <w:bCs/>
                <w:sz w:val="20"/>
                <w:szCs w:val="20"/>
                <w:rtl/>
              </w:rPr>
            </w:pPr>
            <w:r w:rsidRPr="00BA02D2">
              <w:rPr>
                <w:rFonts w:ascii="Arial" w:hAnsi="Arial" w:cs="Arial" w:hint="cs"/>
                <w:b/>
                <w:bCs/>
                <w:sz w:val="20"/>
                <w:szCs w:val="20"/>
                <w:rtl/>
              </w:rPr>
              <w:t>פריט</w:t>
            </w:r>
          </w:p>
        </w:tc>
        <w:tc>
          <w:tcPr>
            <w:tcW w:w="4551" w:type="dxa"/>
            <w:shd w:val="clear" w:color="auto" w:fill="FD872F"/>
            <w:vAlign w:val="center"/>
          </w:tcPr>
          <w:p w14:paraId="12EB94BE" w14:textId="77777777" w:rsidR="00526E5F" w:rsidRPr="00BA02D2" w:rsidRDefault="00526E5F" w:rsidP="00EA2A7C">
            <w:pPr>
              <w:spacing w:before="60" w:after="60" w:line="240" w:lineRule="auto"/>
              <w:rPr>
                <w:rFonts w:ascii="Arial" w:hAnsi="Arial" w:cs="Arial"/>
                <w:b/>
                <w:bCs/>
                <w:sz w:val="20"/>
                <w:szCs w:val="20"/>
                <w:rtl/>
              </w:rPr>
            </w:pPr>
            <w:r w:rsidRPr="00BA02D2">
              <w:rPr>
                <w:rFonts w:ascii="Arial" w:hAnsi="Arial" w:cs="Arial" w:hint="cs"/>
                <w:b/>
                <w:bCs/>
                <w:sz w:val="20"/>
                <w:szCs w:val="20"/>
                <w:rtl/>
              </w:rPr>
              <w:t>תיאור</w:t>
            </w:r>
            <w:r w:rsidRPr="00BA02D2">
              <w:rPr>
                <w:rFonts w:ascii="Arial" w:hAnsi="Arial" w:cs="Arial"/>
                <w:b/>
                <w:bCs/>
                <w:sz w:val="20"/>
                <w:szCs w:val="20"/>
              </w:rPr>
              <w:t xml:space="preserve"> </w:t>
            </w:r>
          </w:p>
        </w:tc>
        <w:tc>
          <w:tcPr>
            <w:tcW w:w="821" w:type="dxa"/>
            <w:shd w:val="clear" w:color="auto" w:fill="FD872F"/>
          </w:tcPr>
          <w:p w14:paraId="72B5F451" w14:textId="77777777" w:rsidR="00526E5F" w:rsidRPr="00BA02D2" w:rsidRDefault="00526E5F" w:rsidP="00EA2A7C">
            <w:pPr>
              <w:spacing w:before="60" w:after="60" w:line="240" w:lineRule="auto"/>
              <w:rPr>
                <w:rFonts w:ascii="Arial" w:hAnsi="Arial" w:cs="Arial"/>
                <w:b/>
                <w:bCs/>
                <w:sz w:val="20"/>
                <w:szCs w:val="20"/>
              </w:rPr>
            </w:pPr>
            <w:r>
              <w:rPr>
                <w:rFonts w:ascii="Arial" w:hAnsi="Arial" w:cs="Arial" w:hint="cs"/>
                <w:b/>
                <w:bCs/>
                <w:sz w:val="20"/>
                <w:szCs w:val="20"/>
                <w:rtl/>
              </w:rPr>
              <w:t>סוג פריט</w:t>
            </w:r>
          </w:p>
        </w:tc>
        <w:tc>
          <w:tcPr>
            <w:tcW w:w="837" w:type="dxa"/>
            <w:shd w:val="clear" w:color="auto" w:fill="FD872F"/>
          </w:tcPr>
          <w:p w14:paraId="496AC993" w14:textId="77777777" w:rsidR="00526E5F" w:rsidRPr="00BA02D2" w:rsidRDefault="00526E5F" w:rsidP="00EA2A7C">
            <w:pPr>
              <w:spacing w:before="60" w:after="60" w:line="240" w:lineRule="auto"/>
              <w:jc w:val="center"/>
              <w:rPr>
                <w:rFonts w:ascii="Arial" w:hAnsi="Arial" w:cs="Arial"/>
                <w:b/>
                <w:bCs/>
                <w:sz w:val="20"/>
                <w:szCs w:val="20"/>
                <w:rtl/>
              </w:rPr>
            </w:pPr>
            <w:r w:rsidRPr="00BA02D2">
              <w:rPr>
                <w:rFonts w:ascii="Arial" w:hAnsi="Arial" w:cs="Arial" w:hint="cs"/>
                <w:b/>
                <w:bCs/>
                <w:sz w:val="20"/>
                <w:szCs w:val="20"/>
                <w:rtl/>
              </w:rPr>
              <w:t>כמות</w:t>
            </w:r>
          </w:p>
        </w:tc>
        <w:tc>
          <w:tcPr>
            <w:tcW w:w="837" w:type="dxa"/>
            <w:shd w:val="clear" w:color="auto" w:fill="FD872F"/>
          </w:tcPr>
          <w:p w14:paraId="20C3F9E0" w14:textId="0AFD3BE5" w:rsidR="00526E5F" w:rsidRPr="00BA02D2" w:rsidRDefault="00526E5F" w:rsidP="00526E5F">
            <w:pPr>
              <w:spacing w:before="60" w:after="60" w:line="240" w:lineRule="auto"/>
              <w:jc w:val="center"/>
              <w:rPr>
                <w:rFonts w:ascii="Arial" w:hAnsi="Arial" w:cs="Arial"/>
                <w:b/>
                <w:bCs/>
                <w:sz w:val="20"/>
                <w:szCs w:val="20"/>
              </w:rPr>
            </w:pPr>
            <w:r w:rsidRPr="00BA02D2">
              <w:rPr>
                <w:rFonts w:ascii="Arial" w:hAnsi="Arial" w:cs="Arial" w:hint="cs"/>
                <w:b/>
                <w:bCs/>
                <w:sz w:val="20"/>
                <w:szCs w:val="20"/>
                <w:rtl/>
              </w:rPr>
              <w:t xml:space="preserve">מחיר </w:t>
            </w:r>
            <w:r>
              <w:rPr>
                <w:rFonts w:ascii="Arial" w:hAnsi="Arial" w:cs="Arial" w:hint="cs"/>
                <w:b/>
                <w:bCs/>
                <w:sz w:val="20"/>
                <w:szCs w:val="20"/>
                <w:rtl/>
              </w:rPr>
              <w:t>יחידה</w:t>
            </w:r>
          </w:p>
        </w:tc>
      </w:tr>
      <w:tr w:rsidR="00DC33BC" w:rsidRPr="008D4E4A" w14:paraId="1297D583" w14:textId="77777777" w:rsidTr="001C1DE4">
        <w:tc>
          <w:tcPr>
            <w:tcW w:w="1875" w:type="dxa"/>
            <w:vAlign w:val="center"/>
          </w:tcPr>
          <w:p w14:paraId="13153FF0" w14:textId="77777777" w:rsidR="00DC33BC" w:rsidRPr="008D4E4A" w:rsidRDefault="00DC33BC" w:rsidP="001C1DE4">
            <w:pPr>
              <w:spacing w:before="60" w:after="60" w:line="240" w:lineRule="auto"/>
              <w:jc w:val="right"/>
              <w:rPr>
                <w:rFonts w:ascii="Arial" w:hAnsi="Arial" w:cs="Arial"/>
                <w:sz w:val="20"/>
                <w:szCs w:val="20"/>
              </w:rPr>
            </w:pPr>
            <w:r w:rsidRPr="00BA02D2">
              <w:rPr>
                <w:rFonts w:ascii="Arial" w:hAnsi="Arial" w:cs="Arial"/>
                <w:sz w:val="20"/>
                <w:szCs w:val="20"/>
              </w:rPr>
              <w:t>F5-SVC-BIG-STD-L1-3</w:t>
            </w:r>
          </w:p>
        </w:tc>
        <w:tc>
          <w:tcPr>
            <w:tcW w:w="4551" w:type="dxa"/>
            <w:vAlign w:val="center"/>
          </w:tcPr>
          <w:p w14:paraId="3142A3FE" w14:textId="77777777" w:rsidR="00DC33BC" w:rsidRPr="008D4E4A" w:rsidRDefault="00DC33BC" w:rsidP="001C1DE4">
            <w:pPr>
              <w:spacing w:before="60" w:after="60" w:line="240" w:lineRule="auto"/>
              <w:jc w:val="right"/>
              <w:rPr>
                <w:rFonts w:ascii="Arial" w:hAnsi="Arial" w:cs="Arial"/>
                <w:sz w:val="20"/>
                <w:szCs w:val="20"/>
                <w:rtl/>
              </w:rPr>
            </w:pPr>
            <w:r w:rsidRPr="00BA02D2">
              <w:rPr>
                <w:rFonts w:ascii="Verdana" w:hAnsi="Verdana"/>
                <w:sz w:val="20"/>
                <w:szCs w:val="20"/>
              </w:rPr>
              <w:t>Level 1-3 Standard Service for BIG-IP (5x10)</w:t>
            </w:r>
          </w:p>
        </w:tc>
        <w:tc>
          <w:tcPr>
            <w:tcW w:w="821" w:type="dxa"/>
            <w:vAlign w:val="center"/>
          </w:tcPr>
          <w:p w14:paraId="649A1DE3" w14:textId="77777777" w:rsidR="00DC33BC" w:rsidRPr="008D4E4A" w:rsidRDefault="00DC33BC" w:rsidP="00DC33BC">
            <w:pPr>
              <w:spacing w:before="60" w:after="60" w:line="240" w:lineRule="auto"/>
              <w:jc w:val="center"/>
              <w:rPr>
                <w:rFonts w:ascii="Arial" w:hAnsi="Arial" w:cs="Arial"/>
                <w:sz w:val="20"/>
                <w:szCs w:val="20"/>
              </w:rPr>
            </w:pPr>
            <w:r>
              <w:rPr>
                <w:rFonts w:ascii="Arial" w:hAnsi="Arial" w:cs="Arial" w:hint="cs"/>
                <w:sz w:val="20"/>
                <w:szCs w:val="20"/>
                <w:rtl/>
              </w:rPr>
              <w:t>תחזוקה</w:t>
            </w:r>
          </w:p>
        </w:tc>
        <w:tc>
          <w:tcPr>
            <w:tcW w:w="837" w:type="dxa"/>
            <w:vAlign w:val="center"/>
          </w:tcPr>
          <w:p w14:paraId="07798CC6" w14:textId="77777777" w:rsidR="00DC33BC" w:rsidRPr="008D4E4A" w:rsidRDefault="00DC33BC" w:rsidP="00DC33BC">
            <w:pPr>
              <w:spacing w:before="60" w:after="60" w:line="240" w:lineRule="auto"/>
              <w:jc w:val="center"/>
              <w:rPr>
                <w:rFonts w:ascii="Arial" w:hAnsi="Arial" w:cs="Arial"/>
                <w:sz w:val="20"/>
                <w:szCs w:val="20"/>
              </w:rPr>
            </w:pPr>
            <w:r>
              <w:rPr>
                <w:rFonts w:ascii="Arial" w:hAnsi="Arial" w:cs="Arial" w:hint="cs"/>
                <w:sz w:val="20"/>
                <w:szCs w:val="20"/>
                <w:rtl/>
              </w:rPr>
              <w:t xml:space="preserve">4 </w:t>
            </w:r>
            <w:r>
              <w:rPr>
                <w:rFonts w:ascii="Arial" w:hAnsi="Arial" w:cs="Arial"/>
                <w:sz w:val="20"/>
                <w:szCs w:val="20"/>
                <w:rtl/>
              </w:rPr>
              <w:br/>
            </w:r>
            <w:r>
              <w:rPr>
                <w:rFonts w:ascii="Arial" w:hAnsi="Arial" w:cs="Arial" w:hint="cs"/>
                <w:sz w:val="20"/>
                <w:szCs w:val="20"/>
                <w:rtl/>
              </w:rPr>
              <w:t>(שנה לכל מכונה)</w:t>
            </w:r>
          </w:p>
        </w:tc>
        <w:tc>
          <w:tcPr>
            <w:tcW w:w="837" w:type="dxa"/>
            <w:vAlign w:val="center"/>
          </w:tcPr>
          <w:p w14:paraId="6BB69C6A" w14:textId="38638700" w:rsidR="00DC33BC" w:rsidRPr="00DC33BC" w:rsidRDefault="00DC33BC" w:rsidP="00DC33BC">
            <w:pP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r>
      <w:tr w:rsidR="00DC33BC" w:rsidRPr="008D4E4A" w14:paraId="53178AE7" w14:textId="77777777" w:rsidTr="001C1DE4">
        <w:tc>
          <w:tcPr>
            <w:tcW w:w="1875" w:type="dxa"/>
            <w:vAlign w:val="center"/>
          </w:tcPr>
          <w:p w14:paraId="65E6ABE0" w14:textId="77777777" w:rsidR="00DC33BC" w:rsidRPr="008D4E4A" w:rsidRDefault="00DC33BC" w:rsidP="001C1DE4">
            <w:pPr>
              <w:spacing w:before="60" w:after="60" w:line="240" w:lineRule="auto"/>
              <w:jc w:val="right"/>
              <w:rPr>
                <w:rFonts w:ascii="Arial" w:hAnsi="Arial" w:cs="Arial"/>
                <w:sz w:val="20"/>
                <w:szCs w:val="20"/>
                <w:rtl/>
              </w:rPr>
            </w:pPr>
            <w:r w:rsidRPr="00BA02D2">
              <w:rPr>
                <w:rFonts w:ascii="Arial" w:hAnsi="Arial" w:cs="Arial"/>
                <w:sz w:val="20"/>
                <w:szCs w:val="20"/>
              </w:rPr>
              <w:t>F5-SVC-BIG-RMA-2</w:t>
            </w:r>
          </w:p>
        </w:tc>
        <w:tc>
          <w:tcPr>
            <w:tcW w:w="4551" w:type="dxa"/>
            <w:vAlign w:val="center"/>
          </w:tcPr>
          <w:p w14:paraId="5D5C8D6F" w14:textId="77777777" w:rsidR="00DC33BC" w:rsidRPr="008D4E4A" w:rsidRDefault="00DC33BC" w:rsidP="001C1DE4">
            <w:pPr>
              <w:spacing w:before="60" w:after="60" w:line="240" w:lineRule="auto"/>
              <w:jc w:val="right"/>
              <w:rPr>
                <w:rFonts w:ascii="Arial" w:hAnsi="Arial" w:cs="Arial"/>
                <w:sz w:val="20"/>
                <w:szCs w:val="20"/>
                <w:rtl/>
              </w:rPr>
            </w:pPr>
            <w:r w:rsidRPr="00BA02D2">
              <w:rPr>
                <w:rFonts w:ascii="Verdana" w:hAnsi="Verdana"/>
                <w:sz w:val="20"/>
                <w:szCs w:val="20"/>
              </w:rPr>
              <w:t>Next-Business-Day Hardware Replacement Service (RMA) for BIG-IP</w:t>
            </w:r>
          </w:p>
        </w:tc>
        <w:tc>
          <w:tcPr>
            <w:tcW w:w="821" w:type="dxa"/>
            <w:vAlign w:val="center"/>
          </w:tcPr>
          <w:p w14:paraId="42AACC17" w14:textId="77777777" w:rsidR="00DC33BC" w:rsidRPr="008D4E4A" w:rsidRDefault="00DC33BC" w:rsidP="00DC33BC">
            <w:pPr>
              <w:spacing w:before="60" w:after="60" w:line="240" w:lineRule="auto"/>
              <w:jc w:val="center"/>
              <w:rPr>
                <w:rFonts w:ascii="Arial" w:hAnsi="Arial" w:cs="Arial"/>
                <w:sz w:val="20"/>
                <w:szCs w:val="20"/>
                <w:rtl/>
              </w:rPr>
            </w:pPr>
            <w:r>
              <w:rPr>
                <w:rFonts w:ascii="Arial" w:hAnsi="Arial" w:cs="Arial" w:hint="cs"/>
                <w:sz w:val="20"/>
                <w:szCs w:val="20"/>
                <w:rtl/>
              </w:rPr>
              <w:t>תחזוקה</w:t>
            </w:r>
          </w:p>
        </w:tc>
        <w:tc>
          <w:tcPr>
            <w:tcW w:w="837" w:type="dxa"/>
            <w:vAlign w:val="center"/>
          </w:tcPr>
          <w:p w14:paraId="2D64765B" w14:textId="77777777" w:rsidR="00DC33BC" w:rsidRPr="008D4E4A" w:rsidRDefault="00DC33BC" w:rsidP="00DC33BC">
            <w:pPr>
              <w:spacing w:before="60" w:after="60" w:line="240" w:lineRule="auto"/>
              <w:jc w:val="center"/>
              <w:rPr>
                <w:rFonts w:ascii="Arial" w:hAnsi="Arial" w:cs="Arial"/>
                <w:sz w:val="20"/>
                <w:szCs w:val="20"/>
              </w:rPr>
            </w:pPr>
            <w:r>
              <w:rPr>
                <w:rFonts w:ascii="Arial" w:hAnsi="Arial" w:cs="Arial" w:hint="cs"/>
                <w:sz w:val="20"/>
                <w:szCs w:val="20"/>
                <w:rtl/>
              </w:rPr>
              <w:t xml:space="preserve">4 </w:t>
            </w:r>
            <w:r>
              <w:rPr>
                <w:rFonts w:ascii="Arial" w:hAnsi="Arial" w:cs="Arial"/>
                <w:sz w:val="20"/>
                <w:szCs w:val="20"/>
                <w:rtl/>
              </w:rPr>
              <w:br/>
            </w:r>
            <w:r>
              <w:rPr>
                <w:rFonts w:ascii="Arial" w:hAnsi="Arial" w:cs="Arial" w:hint="cs"/>
                <w:sz w:val="20"/>
                <w:szCs w:val="20"/>
                <w:rtl/>
              </w:rPr>
              <w:t>(שנה לכל מכונה)</w:t>
            </w:r>
          </w:p>
        </w:tc>
        <w:tc>
          <w:tcPr>
            <w:tcW w:w="837" w:type="dxa"/>
            <w:vAlign w:val="center"/>
          </w:tcPr>
          <w:p w14:paraId="021D5F66" w14:textId="5D3EEBA8" w:rsidR="00DC33BC" w:rsidRPr="008D4E4A" w:rsidRDefault="00DC33BC" w:rsidP="00DC33BC">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r>
    </w:tbl>
    <w:p w14:paraId="1AC300E9" w14:textId="77777777" w:rsidR="00526E5F" w:rsidRPr="00096005" w:rsidRDefault="00526E5F" w:rsidP="00526E5F">
      <w:pPr>
        <w:spacing w:before="120" w:after="120" w:line="240" w:lineRule="auto"/>
        <w:rPr>
          <w:rFonts w:ascii="Arial" w:hAnsi="Arial" w:cs="Arial"/>
          <w:b/>
          <w:bCs/>
          <w:sz w:val="22"/>
          <w:szCs w:val="22"/>
          <w:rtl/>
        </w:rPr>
      </w:pPr>
      <w:r w:rsidRPr="00B848C4">
        <w:rPr>
          <w:rFonts w:ascii="Arial" w:hAnsi="Arial" w:cs="Arial" w:hint="cs"/>
          <w:b/>
          <w:bCs/>
          <w:sz w:val="22"/>
          <w:szCs w:val="22"/>
          <w:rtl/>
        </w:rPr>
        <w:t>טבלה 3: בנק שעות</w:t>
      </w:r>
      <w:r>
        <w:rPr>
          <w:rFonts w:ascii="Arial" w:hAnsi="Arial" w:cs="Arial" w:hint="cs"/>
          <w:b/>
          <w:bCs/>
          <w:sz w:val="22"/>
          <w:szCs w:val="22"/>
          <w:rtl/>
        </w:rPr>
        <w:t xml:space="preserve"> </w:t>
      </w:r>
    </w:p>
    <w:tbl>
      <w:tblPr>
        <w:tblStyle w:val="aff2"/>
        <w:bidiVisual/>
        <w:tblW w:w="8929" w:type="dxa"/>
        <w:tblInd w:w="700" w:type="dxa"/>
        <w:tblLook w:val="04A0" w:firstRow="1" w:lastRow="0" w:firstColumn="1" w:lastColumn="0" w:noHBand="0" w:noVBand="1"/>
      </w:tblPr>
      <w:tblGrid>
        <w:gridCol w:w="1843"/>
        <w:gridCol w:w="4534"/>
        <w:gridCol w:w="850"/>
        <w:gridCol w:w="1702"/>
      </w:tblGrid>
      <w:tr w:rsidR="00526E5F" w:rsidRPr="00BA02D2" w14:paraId="7034A2EC" w14:textId="77777777" w:rsidTr="007A7A0E">
        <w:tc>
          <w:tcPr>
            <w:tcW w:w="1843" w:type="dxa"/>
            <w:shd w:val="clear" w:color="auto" w:fill="FD872F"/>
            <w:vAlign w:val="center"/>
          </w:tcPr>
          <w:p w14:paraId="4606AEC1" w14:textId="77777777" w:rsidR="00526E5F" w:rsidRPr="00BA02D2" w:rsidRDefault="00526E5F" w:rsidP="00EA2A7C">
            <w:pPr>
              <w:spacing w:before="60" w:after="60" w:line="240" w:lineRule="auto"/>
              <w:rPr>
                <w:rFonts w:ascii="Arial" w:hAnsi="Arial" w:cs="Arial"/>
                <w:b/>
                <w:bCs/>
                <w:sz w:val="20"/>
                <w:szCs w:val="20"/>
                <w:rtl/>
              </w:rPr>
            </w:pPr>
            <w:r w:rsidRPr="00BA02D2">
              <w:rPr>
                <w:rFonts w:ascii="Arial" w:hAnsi="Arial" w:cs="Arial" w:hint="cs"/>
                <w:b/>
                <w:bCs/>
                <w:sz w:val="20"/>
                <w:szCs w:val="20"/>
                <w:rtl/>
              </w:rPr>
              <w:t>פריט</w:t>
            </w:r>
          </w:p>
        </w:tc>
        <w:tc>
          <w:tcPr>
            <w:tcW w:w="4534" w:type="dxa"/>
            <w:shd w:val="clear" w:color="auto" w:fill="FD872F"/>
            <w:vAlign w:val="center"/>
          </w:tcPr>
          <w:p w14:paraId="096B003A" w14:textId="77777777" w:rsidR="00526E5F" w:rsidRPr="00BA02D2" w:rsidRDefault="00526E5F" w:rsidP="00EA2A7C">
            <w:pPr>
              <w:spacing w:before="60" w:after="60" w:line="240" w:lineRule="auto"/>
              <w:rPr>
                <w:rFonts w:ascii="Arial" w:hAnsi="Arial" w:cs="Arial"/>
                <w:b/>
                <w:bCs/>
                <w:sz w:val="20"/>
                <w:szCs w:val="20"/>
              </w:rPr>
            </w:pPr>
            <w:r w:rsidRPr="00BA02D2">
              <w:rPr>
                <w:rFonts w:ascii="Arial" w:hAnsi="Arial" w:cs="Arial" w:hint="cs"/>
                <w:b/>
                <w:bCs/>
                <w:sz w:val="20"/>
                <w:szCs w:val="20"/>
                <w:rtl/>
              </w:rPr>
              <w:t>תיאור</w:t>
            </w:r>
            <w:r w:rsidRPr="00BA02D2">
              <w:rPr>
                <w:rFonts w:ascii="Arial" w:hAnsi="Arial" w:cs="Arial"/>
                <w:b/>
                <w:bCs/>
                <w:sz w:val="20"/>
                <w:szCs w:val="20"/>
              </w:rPr>
              <w:t xml:space="preserve"> </w:t>
            </w:r>
          </w:p>
        </w:tc>
        <w:tc>
          <w:tcPr>
            <w:tcW w:w="850" w:type="dxa"/>
            <w:shd w:val="clear" w:color="auto" w:fill="FD872F"/>
          </w:tcPr>
          <w:p w14:paraId="68F469F0" w14:textId="77777777" w:rsidR="00526E5F" w:rsidRPr="00BA02D2" w:rsidRDefault="00526E5F" w:rsidP="00EA2A7C">
            <w:pPr>
              <w:spacing w:before="60" w:after="60" w:line="240" w:lineRule="auto"/>
              <w:jc w:val="center"/>
              <w:rPr>
                <w:rFonts w:ascii="Arial" w:hAnsi="Arial" w:cs="Arial"/>
                <w:b/>
                <w:bCs/>
                <w:sz w:val="20"/>
                <w:szCs w:val="20"/>
                <w:rtl/>
              </w:rPr>
            </w:pPr>
            <w:r w:rsidRPr="00BA02D2">
              <w:rPr>
                <w:rFonts w:ascii="Arial" w:hAnsi="Arial" w:cs="Arial" w:hint="cs"/>
                <w:b/>
                <w:bCs/>
                <w:sz w:val="20"/>
                <w:szCs w:val="20"/>
                <w:rtl/>
              </w:rPr>
              <w:t>כמות</w:t>
            </w:r>
          </w:p>
        </w:tc>
        <w:tc>
          <w:tcPr>
            <w:tcW w:w="1702" w:type="dxa"/>
            <w:shd w:val="clear" w:color="auto" w:fill="FD872F"/>
          </w:tcPr>
          <w:p w14:paraId="03911739" w14:textId="77777777" w:rsidR="00526E5F" w:rsidRPr="00BA02D2" w:rsidRDefault="00526E5F" w:rsidP="00EA2A7C">
            <w:pPr>
              <w:spacing w:before="60" w:after="60" w:line="240" w:lineRule="auto"/>
              <w:jc w:val="center"/>
              <w:rPr>
                <w:rFonts w:ascii="Arial" w:hAnsi="Arial" w:cs="Arial"/>
                <w:b/>
                <w:bCs/>
                <w:sz w:val="20"/>
                <w:szCs w:val="20"/>
              </w:rPr>
            </w:pPr>
            <w:r w:rsidRPr="00BA02D2">
              <w:rPr>
                <w:rFonts w:ascii="Arial" w:hAnsi="Arial" w:cs="Arial" w:hint="cs"/>
                <w:b/>
                <w:bCs/>
                <w:sz w:val="20"/>
                <w:szCs w:val="20"/>
                <w:rtl/>
              </w:rPr>
              <w:t>מחיר יחידה</w:t>
            </w:r>
          </w:p>
        </w:tc>
      </w:tr>
      <w:tr w:rsidR="00526E5F" w:rsidRPr="00BA02D2" w14:paraId="2F720319" w14:textId="77777777" w:rsidTr="007A7A0E">
        <w:tc>
          <w:tcPr>
            <w:tcW w:w="1843" w:type="dxa"/>
            <w:vAlign w:val="center"/>
          </w:tcPr>
          <w:p w14:paraId="2E5B20EF" w14:textId="77777777" w:rsidR="00526E5F" w:rsidRPr="00AB4491" w:rsidRDefault="00526E5F" w:rsidP="00EA2A7C">
            <w:pPr>
              <w:spacing w:before="60" w:after="60" w:line="240" w:lineRule="auto"/>
              <w:rPr>
                <w:rFonts w:ascii="Arial" w:hAnsi="Arial" w:cs="Arial"/>
                <w:color w:val="000000" w:themeColor="text1"/>
                <w:sz w:val="20"/>
                <w:szCs w:val="20"/>
              </w:rPr>
            </w:pPr>
            <w:r w:rsidRPr="00AB4491">
              <w:rPr>
                <w:rFonts w:asciiTheme="minorHAnsi" w:hAnsiTheme="minorHAnsi" w:cstheme="minorBidi"/>
                <w:color w:val="000000" w:themeColor="text1"/>
                <w:rtl/>
              </w:rPr>
              <w:t xml:space="preserve">שעת מומחה </w:t>
            </w:r>
          </w:p>
        </w:tc>
        <w:tc>
          <w:tcPr>
            <w:tcW w:w="4534" w:type="dxa"/>
          </w:tcPr>
          <w:p w14:paraId="790B4B8F" w14:textId="77777777" w:rsidR="00526E5F" w:rsidRPr="00AB4491" w:rsidRDefault="00526E5F" w:rsidP="00EA2A7C">
            <w:pPr>
              <w:spacing w:before="60" w:after="60" w:line="240" w:lineRule="auto"/>
              <w:rPr>
                <w:rFonts w:ascii="Arial" w:hAnsi="Arial" w:cs="Arial"/>
                <w:color w:val="000000" w:themeColor="text1"/>
                <w:sz w:val="20"/>
                <w:szCs w:val="20"/>
                <w:rtl/>
              </w:rPr>
            </w:pPr>
            <w:r w:rsidRPr="00AB4491">
              <w:rPr>
                <w:rFonts w:asciiTheme="minorHAnsi" w:hAnsiTheme="minorHAnsi" w:cstheme="minorBidi"/>
                <w:color w:val="000000" w:themeColor="text1"/>
                <w:rtl/>
              </w:rPr>
              <w:t xml:space="preserve">שעת מומחה ליישום מוצרי </w:t>
            </w:r>
            <w:r w:rsidRPr="00AB4491">
              <w:rPr>
                <w:rFonts w:asciiTheme="minorHAnsi" w:hAnsiTheme="minorHAnsi" w:cstheme="minorBidi"/>
                <w:color w:val="000000" w:themeColor="text1"/>
              </w:rPr>
              <w:t>F5</w:t>
            </w:r>
          </w:p>
        </w:tc>
        <w:tc>
          <w:tcPr>
            <w:tcW w:w="850" w:type="dxa"/>
          </w:tcPr>
          <w:p w14:paraId="415EABE1" w14:textId="77777777" w:rsidR="00526E5F" w:rsidRPr="00AB4491" w:rsidRDefault="00526E5F" w:rsidP="00EA2A7C">
            <w:pPr>
              <w:spacing w:before="60" w:after="60" w:line="240" w:lineRule="auto"/>
              <w:jc w:val="center"/>
              <w:rPr>
                <w:rFonts w:ascii="Arial" w:hAnsi="Arial" w:cs="Arial"/>
                <w:color w:val="000000" w:themeColor="text1"/>
                <w:sz w:val="20"/>
                <w:szCs w:val="20"/>
                <w:rtl/>
              </w:rPr>
            </w:pPr>
            <w:r w:rsidRPr="00AB4491">
              <w:rPr>
                <w:rFonts w:ascii="Arial" w:hAnsi="Arial" w:cs="Arial" w:hint="cs"/>
                <w:color w:val="000000" w:themeColor="text1"/>
                <w:sz w:val="20"/>
                <w:szCs w:val="20"/>
                <w:rtl/>
              </w:rPr>
              <w:t>300</w:t>
            </w:r>
          </w:p>
        </w:tc>
        <w:tc>
          <w:tcPr>
            <w:tcW w:w="1702" w:type="dxa"/>
          </w:tcPr>
          <w:p w14:paraId="67F4A530" w14:textId="1D9998BC" w:rsidR="00526E5F" w:rsidRPr="00AB4491" w:rsidRDefault="00DC33BC" w:rsidP="00EA2A7C">
            <w:pPr>
              <w:spacing w:before="60" w:after="60" w:line="240" w:lineRule="auto"/>
              <w:jc w:val="center"/>
              <w:rPr>
                <w:rFonts w:ascii="Arial" w:hAnsi="Arial" w:cs="Arial"/>
                <w:color w:val="000000" w:themeColor="text1"/>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r>
    </w:tbl>
    <w:p w14:paraId="43ED95B2" w14:textId="77777777" w:rsidR="00526E5F" w:rsidRDefault="00526E5F" w:rsidP="00526E5F">
      <w:pPr>
        <w:pStyle w:val="a0"/>
        <w:numPr>
          <w:ilvl w:val="0"/>
          <w:numId w:val="0"/>
        </w:numPr>
        <w:ind w:left="720"/>
        <w:rPr>
          <w:rtl/>
        </w:rPr>
      </w:pPr>
    </w:p>
    <w:p w14:paraId="0C94AFAC" w14:textId="77777777" w:rsidR="00526E5F" w:rsidRPr="007B4BEA" w:rsidRDefault="00526E5F" w:rsidP="00526E5F">
      <w:pPr>
        <w:pStyle w:val="a0"/>
        <w:numPr>
          <w:ilvl w:val="0"/>
          <w:numId w:val="0"/>
        </w:numPr>
        <w:rPr>
          <w:b/>
          <w:bCs/>
          <w:sz w:val="24"/>
          <w:szCs w:val="24"/>
          <w:rtl/>
        </w:rPr>
      </w:pPr>
      <w:r w:rsidRPr="007B4BEA">
        <w:rPr>
          <w:rFonts w:hint="cs"/>
          <w:b/>
          <w:bCs/>
          <w:sz w:val="24"/>
          <w:szCs w:val="24"/>
          <w:rtl/>
        </w:rPr>
        <w:lastRenderedPageBreak/>
        <w:t xml:space="preserve">הערה: כל </w:t>
      </w:r>
      <w:r w:rsidRPr="007B4BEA">
        <w:rPr>
          <w:b/>
          <w:bCs/>
          <w:sz w:val="24"/>
          <w:szCs w:val="24"/>
          <w:rtl/>
        </w:rPr>
        <w:t>המחיר</w:t>
      </w:r>
      <w:r w:rsidRPr="007B4BEA">
        <w:rPr>
          <w:rFonts w:hint="cs"/>
          <w:b/>
          <w:bCs/>
          <w:sz w:val="24"/>
          <w:szCs w:val="24"/>
          <w:rtl/>
        </w:rPr>
        <w:t>ים</w:t>
      </w:r>
      <w:r w:rsidRPr="007B4BEA">
        <w:rPr>
          <w:b/>
          <w:bCs/>
          <w:sz w:val="24"/>
          <w:szCs w:val="24"/>
          <w:rtl/>
        </w:rPr>
        <w:t xml:space="preserve"> </w:t>
      </w:r>
      <w:r w:rsidRPr="007B4BEA">
        <w:rPr>
          <w:rFonts w:hint="cs"/>
          <w:b/>
          <w:bCs/>
          <w:sz w:val="24"/>
          <w:szCs w:val="24"/>
          <w:rtl/>
        </w:rPr>
        <w:t xml:space="preserve">בכל הטבלאות </w:t>
      </w:r>
      <w:r w:rsidRPr="007B4BEA">
        <w:rPr>
          <w:b/>
          <w:bCs/>
          <w:sz w:val="24"/>
          <w:szCs w:val="24"/>
          <w:rtl/>
        </w:rPr>
        <w:t>יהי</w:t>
      </w:r>
      <w:r w:rsidRPr="007B4BEA">
        <w:rPr>
          <w:rFonts w:hint="cs"/>
          <w:b/>
          <w:bCs/>
          <w:sz w:val="24"/>
          <w:szCs w:val="24"/>
          <w:rtl/>
        </w:rPr>
        <w:t>ו</w:t>
      </w:r>
      <w:r w:rsidRPr="007B4BEA">
        <w:rPr>
          <w:b/>
          <w:bCs/>
          <w:sz w:val="24"/>
          <w:szCs w:val="24"/>
          <w:rtl/>
        </w:rPr>
        <w:t xml:space="preserve"> נקוב</w:t>
      </w:r>
      <w:r w:rsidRPr="007B4BEA">
        <w:rPr>
          <w:rFonts w:hint="cs"/>
          <w:b/>
          <w:bCs/>
          <w:sz w:val="24"/>
          <w:szCs w:val="24"/>
          <w:rtl/>
        </w:rPr>
        <w:t>ים</w:t>
      </w:r>
      <w:r w:rsidRPr="007B4BEA">
        <w:rPr>
          <w:b/>
          <w:bCs/>
          <w:sz w:val="24"/>
          <w:szCs w:val="24"/>
          <w:rtl/>
        </w:rPr>
        <w:t xml:space="preserve"> בש"ח ללא מע"מ.</w:t>
      </w:r>
    </w:p>
    <w:tbl>
      <w:tblPr>
        <w:tblpPr w:leftFromText="180" w:rightFromText="180" w:bottomFromText="160" w:vertAnchor="text" w:horzAnchor="margin" w:tblpY="138"/>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3928"/>
        <w:gridCol w:w="3303"/>
      </w:tblGrid>
      <w:tr w:rsidR="00DC33BC" w14:paraId="5031A93C" w14:textId="77777777" w:rsidTr="00DC33BC">
        <w:trPr>
          <w:trHeight w:val="567"/>
        </w:trPr>
        <w:tc>
          <w:tcPr>
            <w:tcW w:w="2408" w:type="dxa"/>
            <w:tcBorders>
              <w:top w:val="single" w:sz="4" w:space="0" w:color="auto"/>
              <w:left w:val="single" w:sz="4" w:space="0" w:color="auto"/>
              <w:bottom w:val="single" w:sz="4" w:space="0" w:color="auto"/>
              <w:right w:val="single" w:sz="4" w:space="0" w:color="auto"/>
            </w:tcBorders>
            <w:vAlign w:val="center"/>
          </w:tcPr>
          <w:p w14:paraId="3F242370" w14:textId="7966BF62" w:rsidR="00DC33BC" w:rsidRPr="00DC33BC" w:rsidRDefault="00DC33BC" w:rsidP="00DC33BC">
            <w:pPr>
              <w:widowControl w:val="0"/>
              <w:spacing w:after="0"/>
              <w:ind w:right="-142"/>
              <w:jc w:val="cente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928" w:type="dxa"/>
            <w:tcBorders>
              <w:top w:val="single" w:sz="4" w:space="0" w:color="auto"/>
              <w:left w:val="single" w:sz="4" w:space="0" w:color="auto"/>
              <w:bottom w:val="single" w:sz="4" w:space="0" w:color="auto"/>
              <w:right w:val="single" w:sz="4" w:space="0" w:color="auto"/>
            </w:tcBorders>
            <w:vAlign w:val="center"/>
          </w:tcPr>
          <w:p w14:paraId="6870643D" w14:textId="75C8F9A0" w:rsidR="00DC33BC" w:rsidRPr="00DC33BC" w:rsidRDefault="00DC33BC" w:rsidP="00DC33BC">
            <w:pPr>
              <w:widowControl w:val="0"/>
              <w:spacing w:after="0"/>
              <w:ind w:right="-142"/>
              <w:jc w:val="center"/>
            </w:pPr>
            <w:r>
              <w:rPr>
                <w:rtl/>
              </w:rPr>
              <w:fldChar w:fldCharType="begin">
                <w:ffData>
                  <w:name w:val=""/>
                  <w:enabled/>
                  <w:calcOnExit w:val="0"/>
                  <w:textInput>
                    <w:maxLength w:val="27"/>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303" w:type="dxa"/>
            <w:tcBorders>
              <w:top w:val="single" w:sz="4" w:space="0" w:color="auto"/>
              <w:left w:val="single" w:sz="4" w:space="0" w:color="auto"/>
              <w:bottom w:val="single" w:sz="4" w:space="0" w:color="auto"/>
              <w:right w:val="single" w:sz="4" w:space="0" w:color="auto"/>
            </w:tcBorders>
          </w:tcPr>
          <w:p w14:paraId="3AC26F39" w14:textId="77777777" w:rsidR="00DC33BC" w:rsidRDefault="00DC33BC" w:rsidP="00DC33BC">
            <w:pPr>
              <w:spacing w:line="360" w:lineRule="auto"/>
              <w:jc w:val="both"/>
              <w:rPr>
                <w:rFonts w:ascii="Arial" w:hAnsi="Arial" w:cs="Arial"/>
                <w:sz w:val="22"/>
                <w:szCs w:val="22"/>
              </w:rPr>
            </w:pPr>
          </w:p>
        </w:tc>
      </w:tr>
      <w:tr w:rsidR="00DC33BC" w14:paraId="7F43CC83" w14:textId="77777777" w:rsidTr="00EA2A7C">
        <w:trPr>
          <w:trHeight w:val="413"/>
        </w:trPr>
        <w:tc>
          <w:tcPr>
            <w:tcW w:w="240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C36403C" w14:textId="77777777" w:rsidR="00DC33BC" w:rsidRDefault="00DC33BC" w:rsidP="00DC33BC">
            <w:pPr>
              <w:spacing w:line="360" w:lineRule="auto"/>
              <w:jc w:val="center"/>
              <w:rPr>
                <w:rFonts w:ascii="Arial" w:hAnsi="Arial" w:cs="Arial"/>
                <w:b/>
                <w:bCs/>
                <w:sz w:val="22"/>
                <w:szCs w:val="22"/>
              </w:rPr>
            </w:pPr>
            <w:r>
              <w:rPr>
                <w:rFonts w:ascii="Arial" w:hAnsi="Arial" w:cs="Arial"/>
                <w:b/>
                <w:bCs/>
                <w:sz w:val="22"/>
                <w:szCs w:val="22"/>
                <w:rtl/>
              </w:rPr>
              <w:t>תאריך</w:t>
            </w:r>
          </w:p>
        </w:tc>
        <w:tc>
          <w:tcPr>
            <w:tcW w:w="39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84B04AD" w14:textId="77777777" w:rsidR="00DC33BC" w:rsidRDefault="00DC33BC" w:rsidP="00DC33BC">
            <w:pPr>
              <w:spacing w:line="360" w:lineRule="auto"/>
              <w:jc w:val="center"/>
              <w:rPr>
                <w:rFonts w:ascii="Arial" w:hAnsi="Arial" w:cs="Arial"/>
                <w:b/>
                <w:bCs/>
                <w:sz w:val="22"/>
                <w:szCs w:val="22"/>
              </w:rPr>
            </w:pPr>
            <w:r>
              <w:rPr>
                <w:rFonts w:ascii="Arial" w:hAnsi="Arial" w:cs="Arial"/>
                <w:b/>
                <w:bCs/>
                <w:sz w:val="22"/>
                <w:szCs w:val="22"/>
                <w:rtl/>
              </w:rPr>
              <w:t>שם מלא של מורשה חתימה ותפקידו</w:t>
            </w:r>
          </w:p>
        </w:tc>
        <w:tc>
          <w:tcPr>
            <w:tcW w:w="33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0FF5A9C" w14:textId="77777777" w:rsidR="00DC33BC" w:rsidRDefault="00DC33BC" w:rsidP="00DC33BC">
            <w:pPr>
              <w:spacing w:line="360" w:lineRule="auto"/>
              <w:jc w:val="center"/>
              <w:rPr>
                <w:rFonts w:ascii="Arial" w:hAnsi="Arial" w:cs="Arial"/>
                <w:b/>
                <w:bCs/>
                <w:sz w:val="22"/>
                <w:szCs w:val="22"/>
              </w:rPr>
            </w:pPr>
            <w:r>
              <w:rPr>
                <w:rFonts w:ascii="Arial" w:hAnsi="Arial" w:cs="Arial"/>
                <w:b/>
                <w:bCs/>
                <w:sz w:val="22"/>
                <w:szCs w:val="22"/>
                <w:rtl/>
              </w:rPr>
              <w:t xml:space="preserve">חתימה וחותמת </w:t>
            </w:r>
          </w:p>
        </w:tc>
      </w:tr>
    </w:tbl>
    <w:p w14:paraId="6709C67B" w14:textId="77777777" w:rsidR="00526E5F" w:rsidRDefault="00526E5F" w:rsidP="00526E5F">
      <w:pPr>
        <w:spacing w:after="0" w:line="240" w:lineRule="auto"/>
        <w:rPr>
          <w:rFonts w:ascii="Arial" w:hAnsi="Arial" w:cs="Arial"/>
          <w:b/>
          <w:bCs/>
          <w:sz w:val="22"/>
          <w:szCs w:val="22"/>
        </w:rPr>
      </w:pPr>
    </w:p>
    <w:p w14:paraId="7D10577D" w14:textId="77777777" w:rsidR="00526E5F" w:rsidRDefault="00526E5F" w:rsidP="00526E5F">
      <w:pPr>
        <w:spacing w:after="0" w:line="240" w:lineRule="auto"/>
        <w:rPr>
          <w:rFonts w:ascii="Arial" w:hAnsi="Arial" w:cs="Arial"/>
          <w:b/>
          <w:bCs/>
          <w:sz w:val="22"/>
          <w:szCs w:val="22"/>
          <w:rtl/>
        </w:rPr>
      </w:pPr>
    </w:p>
    <w:p w14:paraId="76F94B72" w14:textId="77777777" w:rsidR="00526E5F" w:rsidRDefault="00526E5F" w:rsidP="00526E5F">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 חתימה על ידי עו"ד</w:t>
      </w:r>
    </w:p>
    <w:p w14:paraId="54D04A20" w14:textId="77777777" w:rsidR="00526E5F" w:rsidRDefault="00526E5F" w:rsidP="00526E5F">
      <w:pPr>
        <w:spacing w:before="240" w:line="720" w:lineRule="auto"/>
        <w:jc w:val="both"/>
        <w:rPr>
          <w:rFonts w:asciiTheme="minorBidi" w:hAnsiTheme="minorBidi" w:cstheme="minorBidi"/>
          <w:sz w:val="22"/>
          <w:szCs w:val="22"/>
          <w:rtl/>
        </w:rPr>
      </w:pPr>
      <w:r>
        <w:rPr>
          <w:rFonts w:asciiTheme="minorBidi" w:hAnsiTheme="minorBidi" w:cstheme="minorBidi"/>
          <w:sz w:val="22"/>
          <w:szCs w:val="22"/>
          <w:rtl/>
        </w:rPr>
        <w:t>אני הח"מ, עו"ד _______________מאשר/ת בזאת כי ______________ רשומה בישראל על פי דין וכי ה"ה ___________________ ; _________________ אשר חתמ/ה על תצהיר זה בפני מוסמכ/ת לעשות כן בשמו.</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DC33BC" w14:paraId="468B7E3C" w14:textId="77777777" w:rsidTr="00DC33BC">
        <w:trPr>
          <w:trHeight w:val="567"/>
        </w:trPr>
        <w:tc>
          <w:tcPr>
            <w:tcW w:w="2354" w:type="dxa"/>
            <w:tcBorders>
              <w:top w:val="single" w:sz="4" w:space="0" w:color="auto"/>
              <w:left w:val="single" w:sz="4" w:space="0" w:color="auto"/>
              <w:bottom w:val="single" w:sz="4" w:space="0" w:color="auto"/>
              <w:right w:val="single" w:sz="4" w:space="0" w:color="auto"/>
            </w:tcBorders>
            <w:vAlign w:val="center"/>
          </w:tcPr>
          <w:p w14:paraId="55B89540" w14:textId="38AE2DD1" w:rsidR="00DC33BC" w:rsidRPr="00DC33BC" w:rsidRDefault="00DC33BC" w:rsidP="00DC33BC">
            <w:pPr>
              <w:widowControl w:val="0"/>
              <w:spacing w:after="0"/>
              <w:ind w:right="-142"/>
              <w:jc w:val="center"/>
              <w:rPr>
                <w:rtl/>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tcPr>
          <w:p w14:paraId="25429A1C" w14:textId="0D2085D1" w:rsidR="00DC33BC" w:rsidRPr="00DC33BC" w:rsidRDefault="00DC33BC" w:rsidP="00DC33BC">
            <w:pPr>
              <w:widowControl w:val="0"/>
              <w:spacing w:after="0"/>
              <w:ind w:right="-142"/>
              <w:jc w:val="center"/>
            </w:pPr>
            <w:r>
              <w:rPr>
                <w:rtl/>
              </w:rPr>
              <w:fldChar w:fldCharType="begin">
                <w:ffData>
                  <w:name w:val=""/>
                  <w:enabled/>
                  <w:calcOnExit w:val="0"/>
                  <w:textInput>
                    <w:maxLength w:val="2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435" w:type="dxa"/>
            <w:tcBorders>
              <w:top w:val="single" w:sz="4" w:space="0" w:color="auto"/>
              <w:left w:val="single" w:sz="4" w:space="0" w:color="auto"/>
              <w:bottom w:val="single" w:sz="4" w:space="0" w:color="auto"/>
              <w:right w:val="single" w:sz="4" w:space="0" w:color="auto"/>
            </w:tcBorders>
          </w:tcPr>
          <w:p w14:paraId="071EE031" w14:textId="77777777" w:rsidR="00DC33BC" w:rsidRDefault="00DC33BC" w:rsidP="00DC33BC">
            <w:pPr>
              <w:spacing w:before="100" w:beforeAutospacing="1" w:line="360" w:lineRule="auto"/>
              <w:rPr>
                <w:rFonts w:asciiTheme="minorBidi" w:hAnsiTheme="minorBidi" w:cstheme="minorBidi"/>
                <w:sz w:val="22"/>
                <w:szCs w:val="22"/>
              </w:rPr>
            </w:pPr>
          </w:p>
        </w:tc>
      </w:tr>
      <w:tr w:rsidR="00DC33BC" w14:paraId="11AB0CC3" w14:textId="77777777" w:rsidTr="00EA2A7C">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hideMark/>
          </w:tcPr>
          <w:p w14:paraId="707693BE" w14:textId="77777777" w:rsidR="00DC33BC" w:rsidRDefault="00DC33BC" w:rsidP="00DC33BC">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hideMark/>
          </w:tcPr>
          <w:p w14:paraId="100ED8F6" w14:textId="77777777" w:rsidR="00DC33BC" w:rsidRDefault="00DC33BC" w:rsidP="00DC33BC">
            <w:pPr>
              <w:tabs>
                <w:tab w:val="left" w:pos="332"/>
                <w:tab w:val="center" w:pos="1816"/>
              </w:tabs>
              <w:spacing w:before="100" w:beforeAutospacing="1" w:line="360" w:lineRule="auto"/>
              <w:rPr>
                <w:rFonts w:asciiTheme="minorBidi" w:hAnsiTheme="minorBidi" w:cstheme="minorBidi"/>
                <w:sz w:val="22"/>
                <w:szCs w:val="22"/>
              </w:rPr>
            </w:pPr>
            <w:r>
              <w:rPr>
                <w:rFonts w:asciiTheme="minorBidi" w:hAnsiTheme="minorBidi" w:cstheme="minorBidi"/>
                <w:sz w:val="22"/>
                <w:szCs w:val="22"/>
                <w:rtl/>
              </w:rPr>
              <w:tab/>
            </w:r>
            <w:r>
              <w:rPr>
                <w:rFonts w:asciiTheme="minorBidi" w:hAnsiTheme="minorBidi" w:cstheme="minorBidi"/>
                <w:sz w:val="22"/>
                <w:szCs w:val="22"/>
                <w:rtl/>
              </w:rPr>
              <w:tab/>
              <w:t>שם מלא של עו"ד</w:t>
            </w:r>
          </w:p>
        </w:tc>
        <w:tc>
          <w:tcPr>
            <w:tcW w:w="3435" w:type="dxa"/>
            <w:tcBorders>
              <w:top w:val="single" w:sz="4" w:space="0" w:color="auto"/>
              <w:left w:val="single" w:sz="4" w:space="0" w:color="auto"/>
              <w:bottom w:val="single" w:sz="4" w:space="0" w:color="auto"/>
              <w:right w:val="single" w:sz="4" w:space="0" w:color="auto"/>
            </w:tcBorders>
            <w:shd w:val="pct5" w:color="auto" w:fill="auto"/>
            <w:hideMark/>
          </w:tcPr>
          <w:p w14:paraId="24A60F70" w14:textId="77777777" w:rsidR="00DC33BC" w:rsidRDefault="00DC33BC" w:rsidP="00DC33BC">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חתימה וחותמת</w:t>
            </w:r>
          </w:p>
        </w:tc>
      </w:tr>
    </w:tbl>
    <w:p w14:paraId="6A155CD8" w14:textId="77777777" w:rsidR="00526E5F" w:rsidRPr="009E5099" w:rsidRDefault="00526E5F" w:rsidP="00526E5F">
      <w:pPr>
        <w:pStyle w:val="HNormal"/>
        <w:spacing w:line="360" w:lineRule="auto"/>
        <w:ind w:left="576"/>
        <w:rPr>
          <w:rFonts w:ascii="Arial" w:hAnsi="Arial" w:cs="Arial"/>
          <w:sz w:val="22"/>
          <w:szCs w:val="22"/>
          <w:rtl/>
          <w:lang w:eastAsia="en-US"/>
        </w:rPr>
      </w:pPr>
      <w:r w:rsidRPr="009E5099">
        <w:rPr>
          <w:rFonts w:ascii="Arial" w:hAnsi="Arial" w:cs="Arial"/>
          <w:sz w:val="22"/>
          <w:szCs w:val="22"/>
          <w:rtl/>
          <w:lang w:eastAsia="en-US"/>
        </w:rPr>
        <w:t xml:space="preserve"> </w:t>
      </w:r>
    </w:p>
    <w:p w14:paraId="45614053" w14:textId="5B68287D" w:rsidR="00080275" w:rsidRPr="009E5099" w:rsidRDefault="00080275" w:rsidP="00A8099C">
      <w:pPr>
        <w:pStyle w:val="HNormal"/>
        <w:spacing w:line="360" w:lineRule="auto"/>
        <w:rPr>
          <w:rFonts w:ascii="Arial" w:hAnsi="Arial" w:cs="Arial"/>
          <w:sz w:val="22"/>
          <w:szCs w:val="22"/>
          <w:rtl/>
          <w:lang w:eastAsia="en-US"/>
        </w:rPr>
      </w:pPr>
    </w:p>
    <w:sectPr w:rsidR="00080275" w:rsidRPr="009E5099" w:rsidSect="00024BCD">
      <w:headerReference w:type="default" r:id="rId8"/>
      <w:footerReference w:type="default" r:id="rId9"/>
      <w:headerReference w:type="first" r:id="rId10"/>
      <w:pgSz w:w="11906" w:h="16838" w:code="9"/>
      <w:pgMar w:top="1701" w:right="1418" w:bottom="1134" w:left="851" w:header="709" w:footer="24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B1FD3" w14:textId="77777777" w:rsidR="00FB63C5" w:rsidRDefault="00FB63C5" w:rsidP="0038772F">
      <w:pPr>
        <w:spacing w:after="0" w:line="240" w:lineRule="auto"/>
      </w:pPr>
      <w:r>
        <w:separator/>
      </w:r>
    </w:p>
  </w:endnote>
  <w:endnote w:type="continuationSeparator" w:id="0">
    <w:p w14:paraId="291C92C2" w14:textId="77777777" w:rsidR="00FB63C5" w:rsidRDefault="00FB63C5"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F149" w14:textId="16716FFC" w:rsidR="00FB63C5" w:rsidRDefault="00FB63C5" w:rsidP="00BD1DAB">
    <w:pPr>
      <w:pStyle w:val="ac"/>
      <w:bidi w:val="0"/>
    </w:pPr>
    <w:r>
      <w:rPr>
        <w:noProof/>
      </w:rPr>
      <mc:AlternateContent>
        <mc:Choice Requires="wps">
          <w:drawing>
            <wp:anchor distT="0" distB="0" distL="114300" distR="114300" simplePos="0" relativeHeight="251661312" behindDoc="0" locked="0" layoutInCell="1" allowOverlap="1" wp14:anchorId="00E803BC" wp14:editId="73371129">
              <wp:simplePos x="0" y="0"/>
              <wp:positionH relativeFrom="column">
                <wp:posOffset>-98425</wp:posOffset>
              </wp:positionH>
              <wp:positionV relativeFrom="paragraph">
                <wp:posOffset>-798830</wp:posOffset>
              </wp:positionV>
              <wp:extent cx="5337175" cy="1096645"/>
              <wp:effectExtent l="0" t="0" r="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BEDC6" w14:textId="77777777" w:rsidR="00FB63C5" w:rsidRDefault="00FB63C5" w:rsidP="00BD1DAB">
                          <w:pPr>
                            <w:pStyle w:val="ac"/>
                            <w:jc w:val="center"/>
                            <w:rPr>
                              <w:rFonts w:ascii="Tahoma" w:hAnsi="Tahoma" w:cs="Tahoma"/>
                              <w:color w:val="665D58"/>
                              <w:sz w:val="17"/>
                              <w:szCs w:val="17"/>
                              <w:rtl/>
                            </w:rPr>
                          </w:pPr>
                        </w:p>
                        <w:p w14:paraId="717DB744" w14:textId="77777777" w:rsidR="00FB63C5" w:rsidRDefault="00FB63C5" w:rsidP="00BD1DAB">
                          <w:pPr>
                            <w:pStyle w:val="ac"/>
                            <w:jc w:val="center"/>
                            <w:rPr>
                              <w:rFonts w:ascii="Tahoma" w:hAnsi="Tahoma" w:cs="Tahoma"/>
                              <w:color w:val="665D58"/>
                              <w:sz w:val="17"/>
                              <w:szCs w:val="17"/>
                              <w:rtl/>
                            </w:rPr>
                          </w:pPr>
                        </w:p>
                        <w:p w14:paraId="7EECB2F2" w14:textId="0F1AA68D" w:rsidR="00FB63C5" w:rsidRDefault="00FB63C5" w:rsidP="00080088">
                          <w:pPr>
                            <w:pStyle w:val="ac"/>
                            <w:jc w:val="center"/>
                            <w:rPr>
                              <w:rFonts w:ascii="Tahoma" w:hAnsi="Tahoma" w:cs="Tahoma"/>
                              <w:color w:val="665D58"/>
                              <w:sz w:val="17"/>
                              <w:szCs w:val="17"/>
                              <w:rtl/>
                            </w:rPr>
                          </w:pPr>
                        </w:p>
                        <w:p w14:paraId="5999E8DF" w14:textId="77777777" w:rsidR="00FB63C5" w:rsidRPr="000620C6" w:rsidRDefault="00FB63C5" w:rsidP="00BD1DAB">
                          <w:pPr>
                            <w:pStyle w:val="ac"/>
                            <w:jc w:val="center"/>
                            <w:rPr>
                              <w:rFonts w:ascii="Tahoma" w:hAnsi="Tahoma" w:cs="Tahoma"/>
                              <w:color w:val="665D58"/>
                              <w:sz w:val="17"/>
                              <w:szCs w:val="17"/>
                              <w:rtl/>
                            </w:rPr>
                          </w:pPr>
                        </w:p>
                        <w:p w14:paraId="013992FB" w14:textId="77777777" w:rsidR="00FB63C5" w:rsidRDefault="00FB63C5"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C509BD">
                            <w:rPr>
                              <w:rFonts w:ascii="Tahoma" w:hAnsi="Tahoma" w:cs="Tahoma"/>
                              <w:noProof/>
                              <w:color w:val="665D58"/>
                              <w:sz w:val="17"/>
                              <w:szCs w:val="17"/>
                              <w:rtl/>
                            </w:rPr>
                            <w:t>2</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C509BD">
                            <w:rPr>
                              <w:rFonts w:ascii="Tahoma" w:hAnsi="Tahoma" w:cs="Tahoma"/>
                              <w:noProof/>
                              <w:color w:val="665D58"/>
                              <w:sz w:val="17"/>
                              <w:szCs w:val="17"/>
                              <w:rtl/>
                            </w:rPr>
                            <w:t>2</w:t>
                          </w:r>
                          <w:r w:rsidRPr="000620C6">
                            <w:rPr>
                              <w:rFonts w:ascii="Tahoma" w:hAnsi="Tahoma" w:cs="Tahoma"/>
                              <w:color w:val="665D58"/>
                              <w:sz w:val="17"/>
                              <w:szCs w:val="17"/>
                            </w:rPr>
                            <w:fldChar w:fldCharType="end"/>
                          </w:r>
                        </w:p>
                        <w:p w14:paraId="6BA093F3" w14:textId="3C14F82B" w:rsidR="00FB63C5" w:rsidRDefault="00FB63C5"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0A58CDE3" w14:textId="546AA5DC" w:rsidR="00FB63C5" w:rsidRPr="007E1890" w:rsidRDefault="00C509BD" w:rsidP="00BD1DAB">
                          <w:pPr>
                            <w:spacing w:before="60" w:after="0" w:line="240" w:lineRule="auto"/>
                            <w:jc w:val="both"/>
                            <w:rPr>
                              <w:rFonts w:ascii="Tahoma" w:hAnsi="Tahoma" w:cs="Tahoma"/>
                              <w:color w:val="665D58"/>
                              <w:sz w:val="17"/>
                              <w:szCs w:val="17"/>
                              <w:rtl/>
                            </w:rPr>
                          </w:pPr>
                          <w:hyperlink r:id="rId1" w:history="1">
                            <w:r w:rsidR="00FB63C5" w:rsidRPr="00577220">
                              <w:rPr>
                                <w:rFonts w:ascii="Tahoma" w:hAnsi="Tahoma" w:cs="Tahoma"/>
                                <w:b/>
                                <w:bCs/>
                                <w:color w:val="665D58"/>
                                <w:spacing w:val="-4"/>
                                <w:sz w:val="19"/>
                                <w:szCs w:val="19"/>
                              </w:rPr>
                              <w:t>www.land.gov.il</w:t>
                            </w:r>
                          </w:hyperlink>
                          <w:r w:rsidR="00FB63C5">
                            <w:rPr>
                              <w:rFonts w:ascii="Tahoma" w:hAnsi="Tahoma" w:cs="Tahoma"/>
                              <w:color w:val="665D58"/>
                              <w:sz w:val="17"/>
                              <w:szCs w:val="17"/>
                              <w:rtl/>
                            </w:rPr>
                            <w:t xml:space="preserve"> </w:t>
                          </w:r>
                          <w:r w:rsidR="00FB63C5" w:rsidRPr="00104B6E">
                            <w:rPr>
                              <w:rFonts w:ascii="Tahoma" w:hAnsi="Tahoma" w:cs="Tahoma" w:hint="cs"/>
                              <w:b/>
                              <w:bCs/>
                              <w:color w:val="665D58"/>
                              <w:sz w:val="17"/>
                              <w:szCs w:val="17"/>
                              <w:rtl/>
                            </w:rPr>
                            <w:t>|</w:t>
                          </w:r>
                          <w:r w:rsidR="00FB63C5">
                            <w:rPr>
                              <w:rFonts w:ascii="Tahoma" w:hAnsi="Tahoma" w:cs="Tahoma"/>
                              <w:b/>
                              <w:bCs/>
                              <w:color w:val="665D58"/>
                              <w:sz w:val="17"/>
                              <w:szCs w:val="17"/>
                              <w:rtl/>
                            </w:rPr>
                            <w:t xml:space="preserve"> </w:t>
                          </w:r>
                          <w:r w:rsidR="00FB63C5">
                            <w:rPr>
                              <w:rFonts w:ascii="Tahoma" w:hAnsi="Tahoma" w:cs="Tahoma" w:hint="cs"/>
                              <w:color w:val="665D58"/>
                              <w:sz w:val="17"/>
                              <w:szCs w:val="17"/>
                              <w:rtl/>
                            </w:rPr>
                            <w:t>מוקד טלפוני: 03-9411011 / 5575*</w:t>
                          </w:r>
                          <w:r w:rsidR="00FB63C5">
                            <w:rPr>
                              <w:rFonts w:ascii="Tahoma" w:hAnsi="Tahoma" w:cs="Tahoma"/>
                              <w:color w:val="665D58"/>
                              <w:sz w:val="17"/>
                              <w:szCs w:val="17"/>
                              <w:rtl/>
                            </w:rPr>
                            <w:t xml:space="preserve"> </w:t>
                          </w:r>
                          <w:r w:rsidR="00FB63C5">
                            <w:rPr>
                              <w:rFonts w:ascii="Tahoma" w:hAnsi="Tahoma" w:cs="Tahoma" w:hint="cs"/>
                              <w:color w:val="665D58"/>
                              <w:sz w:val="17"/>
                              <w:szCs w:val="17"/>
                              <w:rtl/>
                            </w:rPr>
                            <w:t>|</w:t>
                          </w:r>
                          <w:r w:rsidR="00FB63C5">
                            <w:rPr>
                              <w:rFonts w:ascii="Tahoma" w:hAnsi="Tahoma" w:cs="Tahoma"/>
                              <w:color w:val="665D58"/>
                              <w:sz w:val="17"/>
                              <w:szCs w:val="17"/>
                              <w:rtl/>
                            </w:rPr>
                            <w:t xml:space="preserve"> </w:t>
                          </w:r>
                          <w:r w:rsidR="00FB63C5">
                            <w:rPr>
                              <w:rFonts w:ascii="Tahoma" w:hAnsi="Tahoma" w:cs="Tahoma" w:hint="cs"/>
                              <w:color w:val="665D58"/>
                              <w:sz w:val="17"/>
                              <w:szCs w:val="17"/>
                              <w:rtl/>
                            </w:rPr>
                            <w:t xml:space="preserve">שער הממשלה: </w:t>
                          </w:r>
                          <w:r w:rsidR="00FB63C5">
                            <w:rPr>
                              <w:rFonts w:ascii="Tahoma" w:hAnsi="Tahoma" w:cs="Tahoma"/>
                              <w:color w:val="665D58"/>
                              <w:sz w:val="19"/>
                              <w:szCs w:val="19"/>
                            </w:rPr>
                            <w:t>www.gov.il</w:t>
                          </w:r>
                        </w:p>
                        <w:p w14:paraId="0BDF3F2E" w14:textId="77777777" w:rsidR="00FB63C5" w:rsidRPr="00F61DFF" w:rsidRDefault="00FB63C5" w:rsidP="00BD1DAB">
                          <w:pPr>
                            <w:spacing w:before="60" w:after="0" w:line="240" w:lineRule="auto"/>
                            <w:jc w:val="both"/>
                            <w:rPr>
                              <w:rFonts w:ascii="Tahoma" w:hAnsi="Tahoma" w:cs="Tahoma"/>
                              <w:color w:val="665D58"/>
                              <w:sz w:val="17"/>
                              <w:szCs w:val="17"/>
                              <w:rtl/>
                            </w:rPr>
                          </w:pPr>
                        </w:p>
                        <w:p w14:paraId="0E8786A7" w14:textId="77777777" w:rsidR="00FB63C5" w:rsidRPr="007E1890" w:rsidRDefault="00FB63C5" w:rsidP="00BD1DAB">
                          <w:pPr>
                            <w:spacing w:after="0" w:line="240" w:lineRule="auto"/>
                            <w:jc w:val="both"/>
                            <w:rPr>
                              <w:rFonts w:ascii="Tahoma" w:hAnsi="Tahoma" w:cs="Tahoma"/>
                              <w:color w:val="665D58"/>
                              <w:sz w:val="17"/>
                              <w:szCs w:val="17"/>
                              <w:rtl/>
                            </w:rPr>
                          </w:pPr>
                        </w:p>
                        <w:p w14:paraId="00457E54" w14:textId="77777777" w:rsidR="00FB63C5" w:rsidRPr="007E1890" w:rsidRDefault="00FB63C5" w:rsidP="00BD1DAB">
                          <w:pPr>
                            <w:spacing w:after="0" w:line="240" w:lineRule="auto"/>
                            <w:jc w:val="both"/>
                            <w:rPr>
                              <w:rFonts w:ascii="Tahoma" w:hAnsi="Tahoma" w:cs="Tahoma"/>
                              <w:color w:val="665D58"/>
                              <w:sz w:val="17"/>
                              <w:szCs w:val="17"/>
                              <w:rtl/>
                            </w:rPr>
                          </w:pPr>
                        </w:p>
                        <w:p w14:paraId="050BFED6" w14:textId="77777777" w:rsidR="00FB63C5" w:rsidRPr="007E1890" w:rsidRDefault="00FB63C5" w:rsidP="00BD1DAB">
                          <w:pPr>
                            <w:spacing w:after="0" w:line="240" w:lineRule="auto"/>
                            <w:jc w:val="both"/>
                            <w:rPr>
                              <w:rFonts w:ascii="Tahoma" w:hAnsi="Tahoma" w:cs="Tahoma"/>
                              <w:color w:val="665D58"/>
                              <w:sz w:val="17"/>
                              <w:szCs w:val="17"/>
                              <w:rtl/>
                            </w:rPr>
                          </w:pPr>
                        </w:p>
                        <w:p w14:paraId="383C1290" w14:textId="77777777" w:rsidR="00FB63C5" w:rsidRPr="007E1890" w:rsidRDefault="00FB63C5" w:rsidP="00BD1DAB">
                          <w:pPr>
                            <w:tabs>
                              <w:tab w:val="right" w:pos="7961"/>
                            </w:tabs>
                            <w:spacing w:before="60" w:after="0"/>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803BC" id="_x0000_t202" coordsize="21600,21600" o:spt="202" path="m,l,21600r21600,l21600,xe">
              <v:stroke joinstyle="miter"/>
              <v:path gradientshapeok="t" o:connecttype="rect"/>
            </v:shapetype>
            <v:shape id="Text Box 13" o:spid="_x0000_s1026" type="#_x0000_t202" style="position:absolute;margin-left:-7.75pt;margin-top:-62.9pt;width:420.25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" filled="f" stroked="f">
              <v:textbox inset="2mm,0,2mm,0">
                <w:txbxContent>
                  <w:p w14:paraId="531BEDC6" w14:textId="77777777" w:rsidR="00FB63C5" w:rsidRDefault="00FB63C5" w:rsidP="00BD1DAB">
                    <w:pPr>
                      <w:pStyle w:val="ac"/>
                      <w:jc w:val="center"/>
                      <w:rPr>
                        <w:rFonts w:ascii="Tahoma" w:hAnsi="Tahoma" w:cs="Tahoma"/>
                        <w:color w:val="665D58"/>
                        <w:sz w:val="17"/>
                        <w:szCs w:val="17"/>
                        <w:rtl/>
                      </w:rPr>
                    </w:pPr>
                  </w:p>
                  <w:p w14:paraId="717DB744" w14:textId="77777777" w:rsidR="00FB63C5" w:rsidRDefault="00FB63C5" w:rsidP="00BD1DAB">
                    <w:pPr>
                      <w:pStyle w:val="ac"/>
                      <w:jc w:val="center"/>
                      <w:rPr>
                        <w:rFonts w:ascii="Tahoma" w:hAnsi="Tahoma" w:cs="Tahoma"/>
                        <w:color w:val="665D58"/>
                        <w:sz w:val="17"/>
                        <w:szCs w:val="17"/>
                        <w:rtl/>
                      </w:rPr>
                    </w:pPr>
                  </w:p>
                  <w:p w14:paraId="7EECB2F2" w14:textId="0F1AA68D" w:rsidR="00FB63C5" w:rsidRDefault="00FB63C5" w:rsidP="00080088">
                    <w:pPr>
                      <w:pStyle w:val="ac"/>
                      <w:jc w:val="center"/>
                      <w:rPr>
                        <w:rFonts w:ascii="Tahoma" w:hAnsi="Tahoma" w:cs="Tahoma"/>
                        <w:color w:val="665D58"/>
                        <w:sz w:val="17"/>
                        <w:szCs w:val="17"/>
                        <w:rtl/>
                      </w:rPr>
                    </w:pPr>
                  </w:p>
                  <w:p w14:paraId="5999E8DF" w14:textId="77777777" w:rsidR="00FB63C5" w:rsidRPr="000620C6" w:rsidRDefault="00FB63C5" w:rsidP="00BD1DAB">
                    <w:pPr>
                      <w:pStyle w:val="ac"/>
                      <w:jc w:val="center"/>
                      <w:rPr>
                        <w:rFonts w:ascii="Tahoma" w:hAnsi="Tahoma" w:cs="Tahoma"/>
                        <w:color w:val="665D58"/>
                        <w:sz w:val="17"/>
                        <w:szCs w:val="17"/>
                        <w:rtl/>
                      </w:rPr>
                    </w:pPr>
                  </w:p>
                  <w:p w14:paraId="013992FB" w14:textId="77777777" w:rsidR="00FB63C5" w:rsidRDefault="00FB63C5"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C509BD">
                      <w:rPr>
                        <w:rFonts w:ascii="Tahoma" w:hAnsi="Tahoma" w:cs="Tahoma"/>
                        <w:noProof/>
                        <w:color w:val="665D58"/>
                        <w:sz w:val="17"/>
                        <w:szCs w:val="17"/>
                        <w:rtl/>
                      </w:rPr>
                      <w:t>2</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C509BD">
                      <w:rPr>
                        <w:rFonts w:ascii="Tahoma" w:hAnsi="Tahoma" w:cs="Tahoma"/>
                        <w:noProof/>
                        <w:color w:val="665D58"/>
                        <w:sz w:val="17"/>
                        <w:szCs w:val="17"/>
                        <w:rtl/>
                      </w:rPr>
                      <w:t>2</w:t>
                    </w:r>
                    <w:r w:rsidRPr="000620C6">
                      <w:rPr>
                        <w:rFonts w:ascii="Tahoma" w:hAnsi="Tahoma" w:cs="Tahoma"/>
                        <w:color w:val="665D58"/>
                        <w:sz w:val="17"/>
                        <w:szCs w:val="17"/>
                      </w:rPr>
                      <w:fldChar w:fldCharType="end"/>
                    </w:r>
                  </w:p>
                  <w:p w14:paraId="6BA093F3" w14:textId="3C14F82B" w:rsidR="00FB63C5" w:rsidRDefault="00FB63C5"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0A58CDE3" w14:textId="546AA5DC" w:rsidR="00FB63C5" w:rsidRPr="007E1890" w:rsidRDefault="00C509BD" w:rsidP="00BD1DAB">
                    <w:pPr>
                      <w:spacing w:before="60" w:after="0" w:line="240" w:lineRule="auto"/>
                      <w:jc w:val="both"/>
                      <w:rPr>
                        <w:rFonts w:ascii="Tahoma" w:hAnsi="Tahoma" w:cs="Tahoma"/>
                        <w:color w:val="665D58"/>
                        <w:sz w:val="17"/>
                        <w:szCs w:val="17"/>
                        <w:rtl/>
                      </w:rPr>
                    </w:pPr>
                    <w:hyperlink r:id="rId2" w:history="1">
                      <w:r w:rsidR="00FB63C5" w:rsidRPr="00577220">
                        <w:rPr>
                          <w:rFonts w:ascii="Tahoma" w:hAnsi="Tahoma" w:cs="Tahoma"/>
                          <w:b/>
                          <w:bCs/>
                          <w:color w:val="665D58"/>
                          <w:spacing w:val="-4"/>
                          <w:sz w:val="19"/>
                          <w:szCs w:val="19"/>
                        </w:rPr>
                        <w:t>www.land.gov.il</w:t>
                      </w:r>
                    </w:hyperlink>
                    <w:r w:rsidR="00FB63C5">
                      <w:rPr>
                        <w:rFonts w:ascii="Tahoma" w:hAnsi="Tahoma" w:cs="Tahoma"/>
                        <w:color w:val="665D58"/>
                        <w:sz w:val="17"/>
                        <w:szCs w:val="17"/>
                        <w:rtl/>
                      </w:rPr>
                      <w:t xml:space="preserve"> </w:t>
                    </w:r>
                    <w:r w:rsidR="00FB63C5" w:rsidRPr="00104B6E">
                      <w:rPr>
                        <w:rFonts w:ascii="Tahoma" w:hAnsi="Tahoma" w:cs="Tahoma" w:hint="cs"/>
                        <w:b/>
                        <w:bCs/>
                        <w:color w:val="665D58"/>
                        <w:sz w:val="17"/>
                        <w:szCs w:val="17"/>
                        <w:rtl/>
                      </w:rPr>
                      <w:t>|</w:t>
                    </w:r>
                    <w:r w:rsidR="00FB63C5">
                      <w:rPr>
                        <w:rFonts w:ascii="Tahoma" w:hAnsi="Tahoma" w:cs="Tahoma"/>
                        <w:b/>
                        <w:bCs/>
                        <w:color w:val="665D58"/>
                        <w:sz w:val="17"/>
                        <w:szCs w:val="17"/>
                        <w:rtl/>
                      </w:rPr>
                      <w:t xml:space="preserve"> </w:t>
                    </w:r>
                    <w:r w:rsidR="00FB63C5">
                      <w:rPr>
                        <w:rFonts w:ascii="Tahoma" w:hAnsi="Tahoma" w:cs="Tahoma" w:hint="cs"/>
                        <w:color w:val="665D58"/>
                        <w:sz w:val="17"/>
                        <w:szCs w:val="17"/>
                        <w:rtl/>
                      </w:rPr>
                      <w:t>מוקד טלפוני: 03-9411011 / 5575*</w:t>
                    </w:r>
                    <w:r w:rsidR="00FB63C5">
                      <w:rPr>
                        <w:rFonts w:ascii="Tahoma" w:hAnsi="Tahoma" w:cs="Tahoma"/>
                        <w:color w:val="665D58"/>
                        <w:sz w:val="17"/>
                        <w:szCs w:val="17"/>
                        <w:rtl/>
                      </w:rPr>
                      <w:t xml:space="preserve"> </w:t>
                    </w:r>
                    <w:r w:rsidR="00FB63C5">
                      <w:rPr>
                        <w:rFonts w:ascii="Tahoma" w:hAnsi="Tahoma" w:cs="Tahoma" w:hint="cs"/>
                        <w:color w:val="665D58"/>
                        <w:sz w:val="17"/>
                        <w:szCs w:val="17"/>
                        <w:rtl/>
                      </w:rPr>
                      <w:t>|</w:t>
                    </w:r>
                    <w:r w:rsidR="00FB63C5">
                      <w:rPr>
                        <w:rFonts w:ascii="Tahoma" w:hAnsi="Tahoma" w:cs="Tahoma"/>
                        <w:color w:val="665D58"/>
                        <w:sz w:val="17"/>
                        <w:szCs w:val="17"/>
                        <w:rtl/>
                      </w:rPr>
                      <w:t xml:space="preserve"> </w:t>
                    </w:r>
                    <w:r w:rsidR="00FB63C5">
                      <w:rPr>
                        <w:rFonts w:ascii="Tahoma" w:hAnsi="Tahoma" w:cs="Tahoma" w:hint="cs"/>
                        <w:color w:val="665D58"/>
                        <w:sz w:val="17"/>
                        <w:szCs w:val="17"/>
                        <w:rtl/>
                      </w:rPr>
                      <w:t xml:space="preserve">שער הממשלה: </w:t>
                    </w:r>
                    <w:r w:rsidR="00FB63C5">
                      <w:rPr>
                        <w:rFonts w:ascii="Tahoma" w:hAnsi="Tahoma" w:cs="Tahoma"/>
                        <w:color w:val="665D58"/>
                        <w:sz w:val="19"/>
                        <w:szCs w:val="19"/>
                      </w:rPr>
                      <w:t>www.gov.il</w:t>
                    </w:r>
                  </w:p>
                  <w:p w14:paraId="0BDF3F2E" w14:textId="77777777" w:rsidR="00FB63C5" w:rsidRPr="00F61DFF" w:rsidRDefault="00FB63C5" w:rsidP="00BD1DAB">
                    <w:pPr>
                      <w:spacing w:before="60" w:after="0" w:line="240" w:lineRule="auto"/>
                      <w:jc w:val="both"/>
                      <w:rPr>
                        <w:rFonts w:ascii="Tahoma" w:hAnsi="Tahoma" w:cs="Tahoma"/>
                        <w:color w:val="665D58"/>
                        <w:sz w:val="17"/>
                        <w:szCs w:val="17"/>
                        <w:rtl/>
                      </w:rPr>
                    </w:pPr>
                  </w:p>
                  <w:p w14:paraId="0E8786A7" w14:textId="77777777" w:rsidR="00FB63C5" w:rsidRPr="007E1890" w:rsidRDefault="00FB63C5" w:rsidP="00BD1DAB">
                    <w:pPr>
                      <w:spacing w:after="0" w:line="240" w:lineRule="auto"/>
                      <w:jc w:val="both"/>
                      <w:rPr>
                        <w:rFonts w:ascii="Tahoma" w:hAnsi="Tahoma" w:cs="Tahoma"/>
                        <w:color w:val="665D58"/>
                        <w:sz w:val="17"/>
                        <w:szCs w:val="17"/>
                        <w:rtl/>
                      </w:rPr>
                    </w:pPr>
                  </w:p>
                  <w:p w14:paraId="00457E54" w14:textId="77777777" w:rsidR="00FB63C5" w:rsidRPr="007E1890" w:rsidRDefault="00FB63C5" w:rsidP="00BD1DAB">
                    <w:pPr>
                      <w:spacing w:after="0" w:line="240" w:lineRule="auto"/>
                      <w:jc w:val="both"/>
                      <w:rPr>
                        <w:rFonts w:ascii="Tahoma" w:hAnsi="Tahoma" w:cs="Tahoma"/>
                        <w:color w:val="665D58"/>
                        <w:sz w:val="17"/>
                        <w:szCs w:val="17"/>
                        <w:rtl/>
                      </w:rPr>
                    </w:pPr>
                  </w:p>
                  <w:p w14:paraId="050BFED6" w14:textId="77777777" w:rsidR="00FB63C5" w:rsidRPr="007E1890" w:rsidRDefault="00FB63C5" w:rsidP="00BD1DAB">
                    <w:pPr>
                      <w:spacing w:after="0" w:line="240" w:lineRule="auto"/>
                      <w:jc w:val="both"/>
                      <w:rPr>
                        <w:rFonts w:ascii="Tahoma" w:hAnsi="Tahoma" w:cs="Tahoma"/>
                        <w:color w:val="665D58"/>
                        <w:sz w:val="17"/>
                        <w:szCs w:val="17"/>
                        <w:rtl/>
                      </w:rPr>
                    </w:pPr>
                  </w:p>
                  <w:p w14:paraId="383C1290" w14:textId="77777777" w:rsidR="00FB63C5" w:rsidRPr="007E1890" w:rsidRDefault="00FB63C5" w:rsidP="00BD1DAB">
                    <w:pPr>
                      <w:tabs>
                        <w:tab w:val="right" w:pos="7961"/>
                      </w:tabs>
                      <w:spacing w:before="60" w:after="0"/>
                      <w:rPr>
                        <w:rFonts w:ascii="Tahoma" w:hAnsi="Tahoma" w:cs="Tahoma"/>
                        <w:color w:val="665D58"/>
                        <w:sz w:val="17"/>
                        <w:szCs w:val="17"/>
                        <w:rtl/>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20B59F1" wp14:editId="48865BFA">
              <wp:simplePos x="0" y="0"/>
              <wp:positionH relativeFrom="column">
                <wp:posOffset>81280</wp:posOffset>
              </wp:positionH>
              <wp:positionV relativeFrom="paragraph">
                <wp:posOffset>29845</wp:posOffset>
              </wp:positionV>
              <wp:extent cx="274320" cy="186690"/>
              <wp:effectExtent l="0" t="0" r="11430" b="381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3C64" w14:textId="77777777" w:rsidR="00FB63C5" w:rsidRDefault="00FB63C5" w:rsidP="00BD1DAB">
                          <w:pPr>
                            <w:rPr>
                              <w:rtl/>
                            </w:rPr>
                          </w:pPr>
                          <w:r>
                            <w:rPr>
                              <w:noProof/>
                            </w:rPr>
                            <w:drawing>
                              <wp:inline distT="0" distB="0" distL="0" distR="0" wp14:anchorId="10243B1E" wp14:editId="58FCA3EC">
                                <wp:extent cx="266700" cy="171450"/>
                                <wp:effectExtent l="19050" t="0" r="0" b="0"/>
                                <wp:docPr id="6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0B59F1" id="Text Box 12" o:spid="_x0000_s1027" type="#_x0000_t202" style="position:absolute;margin-left:6.4pt;margin-top:2.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RswIAALM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" filled="f" stroked="f">
              <v:textbox inset="0,0,0,0">
                <w:txbxContent>
                  <w:p w14:paraId="6DB33C64" w14:textId="77777777" w:rsidR="00FB63C5" w:rsidRDefault="00FB63C5" w:rsidP="00BD1DAB">
                    <w:pPr>
                      <w:rPr>
                        <w:rtl/>
                      </w:rPr>
                    </w:pPr>
                    <w:r>
                      <w:rPr>
                        <w:noProof/>
                      </w:rPr>
                      <w:drawing>
                        <wp:inline distT="0" distB="0" distL="0" distR="0" wp14:anchorId="10243B1E" wp14:editId="58FCA3EC">
                          <wp:extent cx="266700" cy="171450"/>
                          <wp:effectExtent l="19050" t="0" r="0" b="0"/>
                          <wp:docPr id="69"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65834F19" wp14:editId="18E1D57D">
              <wp:simplePos x="0" y="0"/>
              <wp:positionH relativeFrom="column">
                <wp:posOffset>5009515</wp:posOffset>
              </wp:positionH>
              <wp:positionV relativeFrom="paragraph">
                <wp:posOffset>-123825</wp:posOffset>
              </wp:positionV>
              <wp:extent cx="1790065" cy="323215"/>
              <wp:effectExtent l="0" t="0" r="635" b="635"/>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4" name="Rectangle 8"/>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4C04A" id="Group 7" o:spid="_x0000_s1026" style="position:absolute;left:0;text-align:left;margin-left:394.45pt;margin-top:-9.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">
              <v:rect id="Rectangle 8"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ssMA&#10;AADbAAAADwAAAGRycy9kb3ducmV2LnhtbERP22rCQBB9F/oPyxT6ImajooY0qxRBkRap1/chO01C&#10;s7Mhu41pv74rFPo2h3OdbNWbWnTUusqygnEUgyDOra64UHA5b0YJCOeRNdaWScE3OVgtHwYZptre&#10;+EjdyRcihLBLUUHpfZNK6fKSDLrINsSB+7CtQR9gW0jd4i2Em1pO4nguDVYcGkpsaF1S/nn6Mgr2&#10;P9O3QzLc+9l8W7y/Jt3iytOFUk+P/cszCE+9/xf/uXc6zJ/B/Z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ossMAAADbAAAADwAAAAAAAAAAAAAAAACYAgAAZHJzL2Rv&#10;d25yZXYueG1sUEsFBgAAAAAEAAQA9QAAAIgDAAAAAA==&#10;" stroked="f">
                <v:fill color2="#df6d27" angle="90" focus="100%" type="gradient"/>
              </v:rect>
              <v:rect id="Rectangle 9"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hMEA&#10;AADbAAAADwAAAGRycy9kb3ducmV2LnhtbERPPWvDMBDdC/kP4gJdSiK7QzCOFZMECs3QoU7IfFhX&#10;y9Q6GUlx3P76qlDodo/3eVU920FM5EPvWEG+zkAQt0733Cm4nF9WBYgQkTUOjknBFwWod4uHCkvt&#10;7vxOUxM7kUI4lKjAxDiWUobWkMWwdiNx4j6ctxgT9J3UHu8p3A7yOcs20mLPqcHgSEdD7Wdzswpk&#10;cebTN8vMN6enq58K85Y3B6Uel/N+CyLSHP/Ff+5XneZv4PeXd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AwITBAAAA2wAAAA8AAAAAAAAAAAAAAAAAmAIAAGRycy9kb3du&#10;cmV2LnhtbFBLBQYAAAAABAAEAPUAAACGAwAAAAA=&#10;" stroked="f">
                <v:fill color2="#007dc5" angle="90" focus="100%" type="gradient"/>
              </v:rect>
              <v:rect id="Rectangle 10"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rScAA&#10;AADbAAAADwAAAGRycy9kb3ducmV2LnhtbERP22rCQBB9L/gPywi+iNlooUrqKl4Q8hRo9AOm2Wk2&#10;NDsbshuNf98tFPo2h3Od7X60rbhT7xvHCpZJCoK4crrhWsHtellsQPiArLF1TAqe5GG/m7xsMdPu&#10;wR90L0MtYgj7DBWYELpMSl8ZsugT1xFH7sv1FkOEfS11j48Yblu5StM3abHh2GCwo5Oh6rscrAIy&#10;n7mey2M5dGcqzkUYitd8rtRsOh7eQQQaw7/4z53rOH8Nv7/E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3krScAAAADbAAAADwAAAAAAAAAAAAAAAACYAgAAZHJzL2Rvd25y&#10;ZXYueG1sUEsFBgAAAAAEAAQA9QAAAIUDAAAAAA==&#10;" stroked="f">
                <v:fill color2="#50b848" angle="90" focus="100%" type="gradient"/>
              </v:rect>
              <v:rect id="Rectangle 11"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D48UA&#10;AADbAAAADwAAAGRycy9kb3ducmV2LnhtbESPT2vCQBDF74LfYRmhN93Y4h+iq0io4KEFtT14HLJj&#10;EszOhuwa47fvHAreZnhv3vvNetu7WnXUhsqzgekkAUWce1txYeD3Zz9eggoR2WLtmQw8KcB2Mxys&#10;MbX+wSfqzrFQEsIhRQNljE2qdchLchgmviEW7epbh1HWttC2xYeEu1q/J8lcO6xYGkpsKCspv53v&#10;zsAxLrqP6exyn+2/52Hx+ZXtsmtmzNuo361ARerjy/x/fbCCL7Dyiw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kPjxQAAANsAAAAPAAAAAAAAAAAAAAAAAJgCAABkcnMv&#10;ZG93bnJldi54bWxQSwUGAAAAAAQABAD1AAAAigMAAAAA&#10;" stroked="f">
                <v:fill color2="#665d58" angle="90" focus="100%" type="gradient"/>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E331A" w14:textId="77777777" w:rsidR="00FB63C5" w:rsidRDefault="00FB63C5" w:rsidP="0038772F">
      <w:pPr>
        <w:spacing w:after="0" w:line="240" w:lineRule="auto"/>
      </w:pPr>
      <w:r>
        <w:separator/>
      </w:r>
    </w:p>
  </w:footnote>
  <w:footnote w:type="continuationSeparator" w:id="0">
    <w:p w14:paraId="7AF006B1" w14:textId="77777777" w:rsidR="00FB63C5" w:rsidRDefault="00FB63C5" w:rsidP="0038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A720" w14:textId="77777777" w:rsidR="00FB63C5" w:rsidRDefault="00FB63C5">
    <w:pPr>
      <w:pStyle w:val="aa"/>
      <w:rPr>
        <w:rtl/>
      </w:rPr>
    </w:pPr>
    <w:r>
      <w:rPr>
        <w:rFonts w:cs="Arial"/>
        <w:noProof/>
        <w:rtl/>
      </w:rPr>
      <w:drawing>
        <wp:anchor distT="0" distB="0" distL="114300" distR="114300" simplePos="0" relativeHeight="251655168" behindDoc="0" locked="0" layoutInCell="1" allowOverlap="1" wp14:anchorId="4AD62FB0" wp14:editId="15F062CF">
          <wp:simplePos x="0" y="0"/>
          <wp:positionH relativeFrom="column">
            <wp:posOffset>60325</wp:posOffset>
          </wp:positionH>
          <wp:positionV relativeFrom="paragraph">
            <wp:posOffset>117475</wp:posOffset>
          </wp:positionV>
          <wp:extent cx="1433830" cy="480695"/>
          <wp:effectExtent l="19050" t="0" r="0" b="0"/>
          <wp:wrapSquare wrapText="bothSides"/>
          <wp:docPr id="66" name="תמונה 66"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33830" cy="4806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6711F" w14:textId="77777777" w:rsidR="00FB63C5" w:rsidRDefault="00FB63C5">
    <w:pPr>
      <w:pStyle w:val="aa"/>
    </w:pPr>
    <w:r>
      <w:rPr>
        <w:rFonts w:cs="Arial"/>
        <w:noProof/>
        <w:rtl/>
      </w:rPr>
      <w:drawing>
        <wp:anchor distT="0" distB="0" distL="114300" distR="114300" simplePos="0" relativeHeight="251654144" behindDoc="0" locked="0" layoutInCell="1" allowOverlap="1" wp14:anchorId="44D87A20" wp14:editId="3FD1E99A">
          <wp:simplePos x="0" y="0"/>
          <wp:positionH relativeFrom="column">
            <wp:posOffset>60325</wp:posOffset>
          </wp:positionH>
          <wp:positionV relativeFrom="paragraph">
            <wp:posOffset>69215</wp:posOffset>
          </wp:positionV>
          <wp:extent cx="1443990" cy="483870"/>
          <wp:effectExtent l="19050" t="0" r="3810" b="0"/>
          <wp:wrapSquare wrapText="bothSides"/>
          <wp:docPr id="67" name="תמונה 67"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3990" cy="4838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 w15:restartNumberingAfterBreak="0">
    <w:nsid w:val="0C431A6B"/>
    <w:multiLevelType w:val="hybridMultilevel"/>
    <w:tmpl w:val="920674DA"/>
    <w:lvl w:ilvl="0" w:tplc="04090013">
      <w:start w:val="1"/>
      <w:numFmt w:val="bullet"/>
      <w:pStyle w:val="a"/>
      <w:lvlText w:val=""/>
      <w:lvlJc w:val="left"/>
      <w:pPr>
        <w:tabs>
          <w:tab w:val="num" w:pos="1985"/>
        </w:tabs>
        <w:ind w:left="1985" w:hanging="397"/>
      </w:pPr>
      <w:rPr>
        <w:rFonts w:ascii="Symbol" w:hAnsi="Symbol" w:hint="default"/>
      </w:rPr>
    </w:lvl>
    <w:lvl w:ilvl="1" w:tplc="04090013">
      <w:start w:val="1"/>
      <w:numFmt w:val="bullet"/>
      <w:lvlText w:val="o"/>
      <w:lvlJc w:val="left"/>
      <w:pPr>
        <w:tabs>
          <w:tab w:val="num" w:pos="1440"/>
        </w:tabs>
        <w:ind w:left="1440" w:hanging="360"/>
      </w:pPr>
      <w:rPr>
        <w:rFonts w:ascii="Courier New" w:hAnsi="Courier New" w:hint="default"/>
      </w:rPr>
    </w:lvl>
    <w:lvl w:ilvl="2" w:tplc="9D322312">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 w15:restartNumberingAfterBreak="0">
    <w:nsid w:val="0E3123B7"/>
    <w:multiLevelType w:val="multilevel"/>
    <w:tmpl w:val="B1E8BEA4"/>
    <w:lvl w:ilvl="0">
      <w:start w:val="1"/>
      <w:numFmt w:val="decimal"/>
      <w:pStyle w:val="1"/>
      <w:lvlText w:val="%1."/>
      <w:lvlJc w:val="left"/>
      <w:pPr>
        <w:ind w:left="360" w:hanging="360"/>
      </w:pPr>
      <w:rPr>
        <w:rFonts w:hint="default"/>
      </w:rPr>
    </w:lvl>
    <w:lvl w:ilvl="1">
      <w:start w:val="1"/>
      <w:numFmt w:val="decimal"/>
      <w:pStyle w:val="a0"/>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E475D5"/>
    <w:multiLevelType w:val="multilevel"/>
    <w:tmpl w:val="240661B0"/>
    <w:lvl w:ilvl="0">
      <w:numFmt w:val="decimal"/>
      <w:pStyle w:val="10"/>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5" w15:restartNumberingAfterBreak="0">
    <w:nsid w:val="0F46142C"/>
    <w:multiLevelType w:val="multilevel"/>
    <w:tmpl w:val="8326C870"/>
    <w:name w:val="משפטי222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6"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7" w15:restartNumberingAfterBreak="0">
    <w:nsid w:val="13112C91"/>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CB55FB"/>
    <w:multiLevelType w:val="multilevel"/>
    <w:tmpl w:val="6E3E9C7C"/>
    <w:name w:val="משפטי222222222"/>
    <w:lvl w:ilvl="0">
      <w:start w:val="1"/>
      <w:numFmt w:val="hebrew1"/>
      <w:lvlText w:val="%1."/>
      <w:lvlJc w:val="center"/>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9" w15:restartNumberingAfterBreak="0">
    <w:nsid w:val="15325C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EB5CA9"/>
    <w:multiLevelType w:val="multilevel"/>
    <w:tmpl w:val="A0FC4DDE"/>
    <w:lvl w:ilvl="0">
      <w:start w:val="1"/>
      <w:numFmt w:val="decimal"/>
      <w:pStyle w:val="41"/>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1" w15:restartNumberingAfterBreak="0">
    <w:nsid w:val="1A987564"/>
    <w:multiLevelType w:val="multilevel"/>
    <w:tmpl w:val="535A0E7C"/>
    <w:name w:val="משפטי222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2" w15:restartNumberingAfterBreak="0">
    <w:nsid w:val="1CD142B5"/>
    <w:multiLevelType w:val="hybridMultilevel"/>
    <w:tmpl w:val="34D4F03E"/>
    <w:lvl w:ilvl="0" w:tplc="03AEA27E">
      <w:start w:val="1"/>
      <w:numFmt w:val="decimal"/>
      <w:lvlText w:val="%1."/>
      <w:lvlJc w:val="left"/>
      <w:pPr>
        <w:tabs>
          <w:tab w:val="num" w:pos="576"/>
        </w:tabs>
        <w:ind w:left="576" w:hanging="576"/>
      </w:pPr>
      <w:rPr>
        <w:rFonts w:asciiTheme="minorBidi" w:hAnsiTheme="minorBidi" w:cstheme="minorBidi" w:hint="default"/>
        <w:b w:val="0"/>
        <w:bCs w:val="0"/>
        <w:i w:val="0"/>
        <w:iCs w:val="0"/>
        <w:sz w:val="22"/>
        <w:szCs w:val="22"/>
      </w:rPr>
    </w:lvl>
    <w:lvl w:ilvl="1" w:tplc="6186B510">
      <w:start w:val="1"/>
      <w:numFmt w:val="decimal"/>
      <w:lvlText w:val="%2."/>
      <w:lvlJc w:val="left"/>
      <w:pPr>
        <w:tabs>
          <w:tab w:val="num" w:pos="1440"/>
        </w:tabs>
        <w:ind w:left="1440" w:hanging="360"/>
      </w:pPr>
    </w:lvl>
    <w:lvl w:ilvl="2" w:tplc="98F096AA">
      <w:start w:val="1"/>
      <w:numFmt w:val="decimal"/>
      <w:lvlText w:val="%3."/>
      <w:lvlJc w:val="left"/>
      <w:pPr>
        <w:tabs>
          <w:tab w:val="num" w:pos="2160"/>
        </w:tabs>
        <w:ind w:left="2160" w:hanging="360"/>
      </w:pPr>
    </w:lvl>
    <w:lvl w:ilvl="3" w:tplc="A52656A2">
      <w:start w:val="1"/>
      <w:numFmt w:val="decimal"/>
      <w:lvlText w:val="%4."/>
      <w:lvlJc w:val="left"/>
      <w:pPr>
        <w:tabs>
          <w:tab w:val="num" w:pos="2880"/>
        </w:tabs>
        <w:ind w:left="2880" w:hanging="360"/>
      </w:pPr>
    </w:lvl>
    <w:lvl w:ilvl="4" w:tplc="1604106E">
      <w:start w:val="1"/>
      <w:numFmt w:val="decimal"/>
      <w:lvlText w:val="%5."/>
      <w:lvlJc w:val="left"/>
      <w:pPr>
        <w:tabs>
          <w:tab w:val="num" w:pos="3600"/>
        </w:tabs>
        <w:ind w:left="3600" w:hanging="360"/>
      </w:pPr>
    </w:lvl>
    <w:lvl w:ilvl="5" w:tplc="97B212A2">
      <w:start w:val="1"/>
      <w:numFmt w:val="decimal"/>
      <w:lvlText w:val="%6."/>
      <w:lvlJc w:val="left"/>
      <w:pPr>
        <w:tabs>
          <w:tab w:val="num" w:pos="4320"/>
        </w:tabs>
        <w:ind w:left="4320" w:hanging="360"/>
      </w:pPr>
    </w:lvl>
    <w:lvl w:ilvl="6" w:tplc="30F8F138">
      <w:start w:val="1"/>
      <w:numFmt w:val="decimal"/>
      <w:lvlText w:val="%7."/>
      <w:lvlJc w:val="left"/>
      <w:pPr>
        <w:tabs>
          <w:tab w:val="num" w:pos="5040"/>
        </w:tabs>
        <w:ind w:left="5040" w:hanging="360"/>
      </w:pPr>
    </w:lvl>
    <w:lvl w:ilvl="7" w:tplc="8E668958">
      <w:start w:val="1"/>
      <w:numFmt w:val="decimal"/>
      <w:lvlText w:val="%8."/>
      <w:lvlJc w:val="left"/>
      <w:pPr>
        <w:tabs>
          <w:tab w:val="num" w:pos="5760"/>
        </w:tabs>
        <w:ind w:left="5760" w:hanging="360"/>
      </w:pPr>
    </w:lvl>
    <w:lvl w:ilvl="8" w:tplc="9AF2E646">
      <w:start w:val="1"/>
      <w:numFmt w:val="decimal"/>
      <w:lvlText w:val="%9."/>
      <w:lvlJc w:val="left"/>
      <w:pPr>
        <w:tabs>
          <w:tab w:val="num" w:pos="6480"/>
        </w:tabs>
        <w:ind w:left="6480" w:hanging="360"/>
      </w:pPr>
    </w:lvl>
  </w:abstractNum>
  <w:abstractNum w:abstractNumId="13" w15:restartNumberingAfterBreak="0">
    <w:nsid w:val="25D21F4F"/>
    <w:multiLevelType w:val="multilevel"/>
    <w:tmpl w:val="9E4E97EC"/>
    <w:lvl w:ilvl="0">
      <w:start w:val="1"/>
      <w:numFmt w:val="decimal"/>
      <w:lvlText w:val="%1."/>
      <w:lvlJc w:val="left"/>
      <w:pPr>
        <w:ind w:left="360" w:hanging="360"/>
      </w:pPr>
      <w:rPr>
        <w:rFonts w:cs="Arial" w:hint="default"/>
        <w:b w:val="0"/>
        <w:bCs w:val="0"/>
      </w:rPr>
    </w:lvl>
    <w:lvl w:ilvl="1">
      <w:start w:val="1"/>
      <w:numFmt w:val="decimal"/>
      <w:lvlText w:val="%1.%2."/>
      <w:lvlJc w:val="left"/>
      <w:pPr>
        <w:ind w:left="792" w:hanging="432"/>
      </w:pPr>
      <w:rPr>
        <w:rFonts w:asciiTheme="minorBidi" w:hAnsiTheme="minorBidi" w:cstheme="minorBidi" w:hint="default"/>
        <w:lang w:val="en-US"/>
      </w:rPr>
    </w:lvl>
    <w:lvl w:ilvl="2">
      <w:start w:val="1"/>
      <w:numFmt w:val="decimal"/>
      <w:lvlText w:val="%1.%2.%3."/>
      <w:lvlJc w:val="left"/>
      <w:pPr>
        <w:ind w:left="1638" w:hanging="504"/>
      </w:pPr>
      <w:rPr>
        <w:rFonts w:asciiTheme="minorBidi" w:hAnsiTheme="minorBidi" w:cstheme="minorBidi" w:hint="default"/>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073F33"/>
    <w:multiLevelType w:val="hybridMultilevel"/>
    <w:tmpl w:val="F56CF00E"/>
    <w:lvl w:ilvl="0" w:tplc="BFFCA2E4">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8B2755"/>
    <w:multiLevelType w:val="hybridMultilevel"/>
    <w:tmpl w:val="233AF204"/>
    <w:lvl w:ilvl="0" w:tplc="0409000F">
      <w:start w:val="1"/>
      <w:numFmt w:val="hebrew1"/>
      <w:pStyle w:val="a1"/>
      <w:lvlText w:val="%1."/>
      <w:lvlJc w:val="left"/>
      <w:pPr>
        <w:tabs>
          <w:tab w:val="num" w:pos="1012"/>
        </w:tabs>
        <w:ind w:left="1012" w:right="1440" w:hanging="360"/>
      </w:pPr>
      <w:rPr>
        <w:rFonts w:cs="David" w:hint="cs"/>
      </w:rPr>
    </w:lvl>
    <w:lvl w:ilvl="1" w:tplc="04090019">
      <w:start w:val="1"/>
      <w:numFmt w:val="hebrew1"/>
      <w:lvlText w:val="%2."/>
      <w:lvlJc w:val="left"/>
      <w:pPr>
        <w:tabs>
          <w:tab w:val="num" w:pos="1012"/>
        </w:tabs>
        <w:ind w:left="1012" w:right="1440" w:hanging="360"/>
      </w:pPr>
      <w:rPr>
        <w:rFonts w:cs="David" w:hint="cs"/>
      </w:rPr>
    </w:lvl>
    <w:lvl w:ilvl="2" w:tplc="0409001B">
      <w:start w:val="1"/>
      <w:numFmt w:val="hebrew1"/>
      <w:lvlText w:val="%3."/>
      <w:lvlJc w:val="left"/>
      <w:pPr>
        <w:tabs>
          <w:tab w:val="num" w:pos="1912"/>
        </w:tabs>
        <w:ind w:left="1912" w:right="2340" w:hanging="360"/>
      </w:pPr>
      <w:rPr>
        <w:rFonts w:hint="cs"/>
      </w:rPr>
    </w:lvl>
    <w:lvl w:ilvl="3" w:tplc="0409000F">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16" w15:restartNumberingAfterBreak="0">
    <w:nsid w:val="29A310C7"/>
    <w:multiLevelType w:val="multilevel"/>
    <w:tmpl w:val="7E448C1C"/>
    <w:name w:val="משפטי"/>
    <w:lvl w:ilvl="0">
      <w:start w:val="1"/>
      <w:numFmt w:val="decimal"/>
      <w:lvlText w:val="%1."/>
      <w:lvlJc w:val="left"/>
      <w:pPr>
        <w:ind w:left="340" w:hanging="340"/>
      </w:pPr>
      <w:rPr>
        <w:rFonts w:hint="default"/>
      </w:rPr>
    </w:lvl>
    <w:lvl w:ilvl="1">
      <w:start w:val="1"/>
      <w:numFmt w:val="hebrew1"/>
      <w:lvlText w:val="%2."/>
      <w:lvlJc w:val="left"/>
      <w:pPr>
        <w:tabs>
          <w:tab w:val="num" w:pos="1043"/>
        </w:tabs>
        <w:ind w:left="1077" w:hanging="397"/>
      </w:pPr>
      <w:rPr>
        <w:rFonts w:hint="default"/>
      </w:rPr>
    </w:lvl>
    <w:lvl w:ilvl="2">
      <w:start w:val="1"/>
      <w:numFmt w:val="decimal"/>
      <w:isLgl/>
      <w:lvlText w:val="%3)"/>
      <w:lvlJc w:val="left"/>
      <w:pPr>
        <w:tabs>
          <w:tab w:val="num" w:pos="1763"/>
        </w:tabs>
        <w:ind w:left="1644" w:hanging="601"/>
      </w:pPr>
      <w:rPr>
        <w:rFonts w:hint="default"/>
      </w:rPr>
    </w:lvl>
    <w:lvl w:ilvl="3">
      <w:start w:val="1"/>
      <w:numFmt w:val="hebrew1"/>
      <w:lvlText w:val="%4)"/>
      <w:lvlJc w:val="left"/>
      <w:pPr>
        <w:tabs>
          <w:tab w:val="num" w:pos="2483"/>
        </w:tabs>
        <w:ind w:left="2381" w:hanging="975"/>
      </w:pPr>
      <w:rPr>
        <w:rFonts w:hint="default"/>
      </w:rPr>
    </w:lvl>
    <w:lvl w:ilvl="4">
      <w:start w:val="1"/>
      <w:numFmt w:val="decimal"/>
      <w:lvlText w:val="%5."/>
      <w:lvlJc w:val="left"/>
      <w:pPr>
        <w:tabs>
          <w:tab w:val="num" w:pos="3203"/>
        </w:tabs>
        <w:ind w:left="2132" w:hanging="363"/>
      </w:pPr>
      <w:rPr>
        <w:rFonts w:hint="default"/>
      </w:rPr>
    </w:lvl>
    <w:lvl w:ilvl="5">
      <w:start w:val="1"/>
      <w:numFmt w:val="decimal"/>
      <w:lvlText w:val="%6."/>
      <w:lvlJc w:val="left"/>
      <w:pPr>
        <w:tabs>
          <w:tab w:val="num" w:pos="3923"/>
        </w:tabs>
        <w:ind w:left="2495" w:hanging="363"/>
      </w:pPr>
      <w:rPr>
        <w:rFonts w:hint="default"/>
      </w:rPr>
    </w:lvl>
    <w:lvl w:ilvl="6">
      <w:start w:val="1"/>
      <w:numFmt w:val="decimal"/>
      <w:lvlText w:val="%7."/>
      <w:lvlJc w:val="left"/>
      <w:pPr>
        <w:tabs>
          <w:tab w:val="num" w:pos="4643"/>
        </w:tabs>
        <w:ind w:left="2858" w:hanging="363"/>
      </w:pPr>
      <w:rPr>
        <w:rFonts w:hint="default"/>
      </w:rPr>
    </w:lvl>
    <w:lvl w:ilvl="7">
      <w:start w:val="1"/>
      <w:numFmt w:val="decimal"/>
      <w:lvlText w:val="%8."/>
      <w:lvlJc w:val="left"/>
      <w:pPr>
        <w:tabs>
          <w:tab w:val="num" w:pos="5363"/>
        </w:tabs>
        <w:ind w:left="3221" w:hanging="363"/>
      </w:pPr>
      <w:rPr>
        <w:rFonts w:hint="default"/>
      </w:rPr>
    </w:lvl>
    <w:lvl w:ilvl="8">
      <w:start w:val="1"/>
      <w:numFmt w:val="decimal"/>
      <w:lvlText w:val="%9."/>
      <w:lvlJc w:val="left"/>
      <w:pPr>
        <w:tabs>
          <w:tab w:val="num" w:pos="6083"/>
        </w:tabs>
        <w:ind w:left="3584" w:hanging="363"/>
      </w:pPr>
      <w:rPr>
        <w:rFonts w:hint="default"/>
      </w:rPr>
    </w:lvl>
  </w:abstractNum>
  <w:abstractNum w:abstractNumId="17" w15:restartNumberingAfterBreak="0">
    <w:nsid w:val="2FF17DCB"/>
    <w:multiLevelType w:val="multilevel"/>
    <w:tmpl w:val="BB1A4DEE"/>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bCs/>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8"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9"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0" w15:restartNumberingAfterBreak="0">
    <w:nsid w:val="35F94F98"/>
    <w:multiLevelType w:val="multilevel"/>
    <w:tmpl w:val="535A0E7C"/>
    <w:name w:val="משפטי222222222"/>
    <w:lvl w:ilvl="0">
      <w:start w:val="4"/>
      <w:numFmt w:val="decimal"/>
      <w:isLgl/>
      <w:lvlText w:val="%1."/>
      <w:lvlJc w:val="left"/>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21"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8C1783A"/>
    <w:multiLevelType w:val="multilevel"/>
    <w:tmpl w:val="32CC2CA8"/>
    <w:name w:val="משפטי222223"/>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3" w15:restartNumberingAfterBreak="0">
    <w:nsid w:val="39BD46AB"/>
    <w:multiLevelType w:val="multilevel"/>
    <w:tmpl w:val="6B424158"/>
    <w:name w:val="משפטי222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4"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5"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7"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8" w15:restartNumberingAfterBreak="0">
    <w:nsid w:val="49AA416C"/>
    <w:multiLevelType w:val="multilevel"/>
    <w:tmpl w:val="713440F6"/>
    <w:name w:val="משפטי22"/>
    <w:lvl w:ilvl="0">
      <w:start w:val="4"/>
      <w:numFmt w:val="decimal"/>
      <w:isLgl/>
      <w:lvlText w:val="%1."/>
      <w:lvlJc w:val="left"/>
      <w:pPr>
        <w:ind w:left="360" w:hanging="360"/>
      </w:pPr>
      <w:rPr>
        <w:rFonts w:hint="default"/>
      </w:rPr>
    </w:lvl>
    <w:lvl w:ilvl="1">
      <w:start w:val="4"/>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9" w15:restartNumberingAfterBreak="0">
    <w:nsid w:val="49F80520"/>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1"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3"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0E076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9E6695"/>
    <w:multiLevelType w:val="multilevel"/>
    <w:tmpl w:val="6B424158"/>
    <w:name w:val="משפטי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7"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2"/>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38"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40" w15:restartNumberingAfterBreak="0">
    <w:nsid w:val="63D23CB5"/>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7C049B"/>
    <w:multiLevelType w:val="hybridMultilevel"/>
    <w:tmpl w:val="D0C0F6A2"/>
    <w:lvl w:ilvl="0" w:tplc="BCA833D2">
      <w:start w:val="1"/>
      <w:numFmt w:val="decimal"/>
      <w:pStyle w:val="ListContinue2"/>
      <w:lvlText w:val="%1."/>
      <w:lvlJc w:val="left"/>
      <w:pPr>
        <w:tabs>
          <w:tab w:val="num" w:pos="720"/>
        </w:tabs>
        <w:ind w:left="720" w:hanging="360"/>
      </w:pPr>
      <w:rPr>
        <w:color w:val="auto"/>
      </w:rPr>
    </w:lvl>
    <w:lvl w:ilvl="1" w:tplc="6FB62540">
      <w:start w:val="1"/>
      <w:numFmt w:val="decimal"/>
      <w:lvlText w:val="%2."/>
      <w:lvlJc w:val="left"/>
      <w:pPr>
        <w:tabs>
          <w:tab w:val="num" w:pos="1440"/>
        </w:tabs>
        <w:ind w:left="1440" w:hanging="360"/>
      </w:pPr>
      <w:rPr>
        <w:color w:val="auto"/>
      </w:rPr>
    </w:lvl>
    <w:lvl w:ilvl="2" w:tplc="5AECA0B6">
      <w:start w:val="1"/>
      <w:numFmt w:val="decimal"/>
      <w:lvlText w:val="%3."/>
      <w:lvlJc w:val="left"/>
      <w:pPr>
        <w:tabs>
          <w:tab w:val="num" w:pos="2160"/>
        </w:tabs>
        <w:ind w:left="2160" w:hanging="360"/>
      </w:pPr>
      <w:rPr>
        <w:b w:val="0"/>
        <w:bCs w:val="0"/>
      </w:rPr>
    </w:lvl>
    <w:lvl w:ilvl="3" w:tplc="173E10C6">
      <w:start w:val="1"/>
      <w:numFmt w:val="decimal"/>
      <w:lvlText w:val="%4."/>
      <w:lvlJc w:val="left"/>
      <w:pPr>
        <w:tabs>
          <w:tab w:val="num" w:pos="2880"/>
        </w:tabs>
        <w:ind w:left="2880" w:hanging="360"/>
      </w:pPr>
    </w:lvl>
    <w:lvl w:ilvl="4" w:tplc="F886D278">
      <w:start w:val="1"/>
      <w:numFmt w:val="decimal"/>
      <w:lvlText w:val="%5."/>
      <w:lvlJc w:val="left"/>
      <w:pPr>
        <w:tabs>
          <w:tab w:val="num" w:pos="3600"/>
        </w:tabs>
        <w:ind w:left="3600" w:hanging="360"/>
      </w:pPr>
    </w:lvl>
    <w:lvl w:ilvl="5" w:tplc="C428CAC6">
      <w:start w:val="1"/>
      <w:numFmt w:val="decimal"/>
      <w:lvlText w:val="%6."/>
      <w:lvlJc w:val="left"/>
      <w:pPr>
        <w:tabs>
          <w:tab w:val="num" w:pos="4320"/>
        </w:tabs>
        <w:ind w:left="4320" w:hanging="360"/>
      </w:pPr>
    </w:lvl>
    <w:lvl w:ilvl="6" w:tplc="814A6F88">
      <w:start w:val="1"/>
      <w:numFmt w:val="decimal"/>
      <w:lvlText w:val="%7."/>
      <w:lvlJc w:val="left"/>
      <w:pPr>
        <w:tabs>
          <w:tab w:val="num" w:pos="5040"/>
        </w:tabs>
        <w:ind w:left="5040" w:hanging="360"/>
      </w:pPr>
    </w:lvl>
    <w:lvl w:ilvl="7" w:tplc="4BDCB8C8">
      <w:start w:val="1"/>
      <w:numFmt w:val="decimal"/>
      <w:lvlText w:val="%8."/>
      <w:lvlJc w:val="left"/>
      <w:pPr>
        <w:tabs>
          <w:tab w:val="num" w:pos="5760"/>
        </w:tabs>
        <w:ind w:left="5760" w:hanging="360"/>
      </w:pPr>
    </w:lvl>
    <w:lvl w:ilvl="8" w:tplc="42AC164E">
      <w:start w:val="1"/>
      <w:numFmt w:val="decimal"/>
      <w:lvlText w:val="%9."/>
      <w:lvlJc w:val="left"/>
      <w:pPr>
        <w:tabs>
          <w:tab w:val="num" w:pos="6480"/>
        </w:tabs>
        <w:ind w:left="6480" w:hanging="360"/>
      </w:pPr>
    </w:lvl>
  </w:abstractNum>
  <w:abstractNum w:abstractNumId="46" w15:restartNumberingAfterBreak="0">
    <w:nsid w:val="71954007"/>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7" w15:restartNumberingAfterBreak="0">
    <w:nsid w:val="73886E1C"/>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8" w15:restartNumberingAfterBreak="0">
    <w:nsid w:val="74257452"/>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6"/>
  </w:num>
  <w:num w:numId="6">
    <w:abstractNumId w:val="1"/>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7"/>
  </w:num>
  <w:num w:numId="11">
    <w:abstractNumId w:val="3"/>
  </w:num>
  <w:num w:numId="12">
    <w:abstractNumId w:val="25"/>
  </w:num>
  <w:num w:numId="13">
    <w:abstractNumId w:val="31"/>
  </w:num>
  <w:num w:numId="14">
    <w:abstractNumId w:val="10"/>
  </w:num>
  <w:num w:numId="15">
    <w:abstractNumId w:val="6"/>
  </w:num>
  <w:num w:numId="16">
    <w:abstractNumId w:val="32"/>
  </w:num>
  <w:num w:numId="17">
    <w:abstractNumId w:val="39"/>
  </w:num>
  <w:num w:numId="18">
    <w:abstractNumId w:val="2"/>
  </w:num>
  <w:num w:numId="19">
    <w:abstractNumId w:val="19"/>
  </w:num>
  <w:num w:numId="20">
    <w:abstractNumId w:val="24"/>
  </w:num>
  <w:num w:numId="21">
    <w:abstractNumId w:val="0"/>
  </w:num>
  <w:num w:numId="22">
    <w:abstractNumId w:val="18"/>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9"/>
  </w:num>
  <w:num w:numId="26">
    <w:abstractNumId w:val="7"/>
  </w:num>
  <w:num w:numId="27">
    <w:abstractNumId w:val="42"/>
  </w:num>
  <w:num w:numId="28">
    <w:abstractNumId w:val="49"/>
  </w:num>
  <w:num w:numId="29">
    <w:abstractNumId w:val="13"/>
  </w:num>
  <w:num w:numId="30">
    <w:abstractNumId w:val="27"/>
  </w:num>
  <w:num w:numId="31">
    <w:abstractNumId w:val="41"/>
  </w:num>
  <w:num w:numId="32">
    <w:abstractNumId w:val="30"/>
  </w:num>
  <w:num w:numId="33">
    <w:abstractNumId w:val="17"/>
  </w:num>
  <w:num w:numId="34">
    <w:abstractNumId w:val="40"/>
  </w:num>
  <w:num w:numId="35">
    <w:abstractNumId w:val="29"/>
  </w:num>
  <w:num w:numId="36">
    <w:abstractNumId w:val="48"/>
  </w:num>
  <w:num w:numId="37">
    <w:abstractNumId w:val="46"/>
  </w:num>
  <w:num w:numId="38">
    <w:abstractNumId w:val="44"/>
  </w:num>
  <w:num w:numId="39">
    <w:abstractNumId w:val="21"/>
  </w:num>
  <w:num w:numId="40">
    <w:abstractNumId w:val="33"/>
  </w:num>
  <w:num w:numId="41">
    <w:abstractNumId w:val="34"/>
  </w:num>
  <w:num w:numId="42">
    <w:abstractNumId w:val="38"/>
  </w:num>
  <w:num w:numId="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ocumentProtection w:edit="forms" w:formatting="1" w:enforcement="1" w:cryptProviderType="rsaAES" w:cryptAlgorithmClass="hash" w:cryptAlgorithmType="typeAny" w:cryptAlgorithmSid="14" w:cryptSpinCount="100000" w:hash="mFrsnvGHqPWDxrTv3V+3MxahDHPH6If1IdAxtl4nj1gvznqfG45vSCegvJwFEJxP01DP0uaiXfgcutd2fZVOFA==" w:salt="XeWXwQ/00dXIss8anFFhSg=="/>
  <w:defaultTabStop w:val="720"/>
  <w:drawingGridHorizontalSpacing w:val="120"/>
  <w:displayHorizont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AB"/>
    <w:rsid w:val="0000119D"/>
    <w:rsid w:val="00001A49"/>
    <w:rsid w:val="0000210D"/>
    <w:rsid w:val="000027AD"/>
    <w:rsid w:val="00002C48"/>
    <w:rsid w:val="00003393"/>
    <w:rsid w:val="00004321"/>
    <w:rsid w:val="0000546D"/>
    <w:rsid w:val="000066C8"/>
    <w:rsid w:val="0000735A"/>
    <w:rsid w:val="0000753F"/>
    <w:rsid w:val="00010228"/>
    <w:rsid w:val="00010307"/>
    <w:rsid w:val="00010A37"/>
    <w:rsid w:val="00010C61"/>
    <w:rsid w:val="00011141"/>
    <w:rsid w:val="000121AE"/>
    <w:rsid w:val="0001467B"/>
    <w:rsid w:val="00015196"/>
    <w:rsid w:val="00022186"/>
    <w:rsid w:val="00024108"/>
    <w:rsid w:val="00024BCD"/>
    <w:rsid w:val="000254D5"/>
    <w:rsid w:val="00026074"/>
    <w:rsid w:val="00027705"/>
    <w:rsid w:val="00027C4B"/>
    <w:rsid w:val="00031972"/>
    <w:rsid w:val="00032CA4"/>
    <w:rsid w:val="00034E2A"/>
    <w:rsid w:val="00036B9E"/>
    <w:rsid w:val="00040633"/>
    <w:rsid w:val="00040C51"/>
    <w:rsid w:val="0004157B"/>
    <w:rsid w:val="0004281E"/>
    <w:rsid w:val="00042E1D"/>
    <w:rsid w:val="0004343A"/>
    <w:rsid w:val="000466E4"/>
    <w:rsid w:val="000477EB"/>
    <w:rsid w:val="00053924"/>
    <w:rsid w:val="00053D62"/>
    <w:rsid w:val="00054431"/>
    <w:rsid w:val="00054694"/>
    <w:rsid w:val="00054F5C"/>
    <w:rsid w:val="000552AC"/>
    <w:rsid w:val="000552CD"/>
    <w:rsid w:val="0005612B"/>
    <w:rsid w:val="00061889"/>
    <w:rsid w:val="0006264B"/>
    <w:rsid w:val="00062BAA"/>
    <w:rsid w:val="00062E50"/>
    <w:rsid w:val="00064B39"/>
    <w:rsid w:val="00066CF0"/>
    <w:rsid w:val="00067422"/>
    <w:rsid w:val="00067CCA"/>
    <w:rsid w:val="00070591"/>
    <w:rsid w:val="0007214C"/>
    <w:rsid w:val="000721B1"/>
    <w:rsid w:val="00072450"/>
    <w:rsid w:val="0007284B"/>
    <w:rsid w:val="00072A7B"/>
    <w:rsid w:val="00075505"/>
    <w:rsid w:val="0007626A"/>
    <w:rsid w:val="00076D35"/>
    <w:rsid w:val="00076D89"/>
    <w:rsid w:val="00077F7E"/>
    <w:rsid w:val="00080088"/>
    <w:rsid w:val="000801D5"/>
    <w:rsid w:val="00080275"/>
    <w:rsid w:val="000804C0"/>
    <w:rsid w:val="00080A4F"/>
    <w:rsid w:val="0008130E"/>
    <w:rsid w:val="00082EBB"/>
    <w:rsid w:val="00082F1B"/>
    <w:rsid w:val="0008319B"/>
    <w:rsid w:val="000837CF"/>
    <w:rsid w:val="00083AD0"/>
    <w:rsid w:val="00083FC5"/>
    <w:rsid w:val="000855D0"/>
    <w:rsid w:val="0008675D"/>
    <w:rsid w:val="0008715D"/>
    <w:rsid w:val="00091457"/>
    <w:rsid w:val="00092D0A"/>
    <w:rsid w:val="0009324A"/>
    <w:rsid w:val="00097794"/>
    <w:rsid w:val="000A0B8D"/>
    <w:rsid w:val="000A1F8B"/>
    <w:rsid w:val="000A2006"/>
    <w:rsid w:val="000A2226"/>
    <w:rsid w:val="000A2D66"/>
    <w:rsid w:val="000A2E19"/>
    <w:rsid w:val="000A343F"/>
    <w:rsid w:val="000A5F96"/>
    <w:rsid w:val="000A722A"/>
    <w:rsid w:val="000A7771"/>
    <w:rsid w:val="000A77B2"/>
    <w:rsid w:val="000B10D9"/>
    <w:rsid w:val="000B17E7"/>
    <w:rsid w:val="000B203C"/>
    <w:rsid w:val="000B4437"/>
    <w:rsid w:val="000B51A7"/>
    <w:rsid w:val="000B558E"/>
    <w:rsid w:val="000B7807"/>
    <w:rsid w:val="000C004D"/>
    <w:rsid w:val="000C0195"/>
    <w:rsid w:val="000C0B6A"/>
    <w:rsid w:val="000C284A"/>
    <w:rsid w:val="000C28BA"/>
    <w:rsid w:val="000C5903"/>
    <w:rsid w:val="000C6211"/>
    <w:rsid w:val="000C652A"/>
    <w:rsid w:val="000C7B34"/>
    <w:rsid w:val="000D02F4"/>
    <w:rsid w:val="000D0667"/>
    <w:rsid w:val="000D1A85"/>
    <w:rsid w:val="000D1C8C"/>
    <w:rsid w:val="000D22C6"/>
    <w:rsid w:val="000D2BAF"/>
    <w:rsid w:val="000D30D0"/>
    <w:rsid w:val="000D5F5E"/>
    <w:rsid w:val="000E0D22"/>
    <w:rsid w:val="000E1579"/>
    <w:rsid w:val="000E282B"/>
    <w:rsid w:val="000E4079"/>
    <w:rsid w:val="000E4865"/>
    <w:rsid w:val="000E559C"/>
    <w:rsid w:val="000E5834"/>
    <w:rsid w:val="000E6BC5"/>
    <w:rsid w:val="000E741C"/>
    <w:rsid w:val="000E76D6"/>
    <w:rsid w:val="000F0EE5"/>
    <w:rsid w:val="000F0FA9"/>
    <w:rsid w:val="000F2504"/>
    <w:rsid w:val="000F3DC8"/>
    <w:rsid w:val="000F55AF"/>
    <w:rsid w:val="000F747C"/>
    <w:rsid w:val="000F75BD"/>
    <w:rsid w:val="000F7842"/>
    <w:rsid w:val="00100594"/>
    <w:rsid w:val="0010062F"/>
    <w:rsid w:val="001016FF"/>
    <w:rsid w:val="00102765"/>
    <w:rsid w:val="00102AF1"/>
    <w:rsid w:val="00102D01"/>
    <w:rsid w:val="00104549"/>
    <w:rsid w:val="00106C95"/>
    <w:rsid w:val="001078B4"/>
    <w:rsid w:val="00107A15"/>
    <w:rsid w:val="00110638"/>
    <w:rsid w:val="00110A06"/>
    <w:rsid w:val="00110E82"/>
    <w:rsid w:val="00111AC5"/>
    <w:rsid w:val="00111B22"/>
    <w:rsid w:val="0011210C"/>
    <w:rsid w:val="00113881"/>
    <w:rsid w:val="001146B0"/>
    <w:rsid w:val="00115E32"/>
    <w:rsid w:val="00116740"/>
    <w:rsid w:val="00117E01"/>
    <w:rsid w:val="00120BFC"/>
    <w:rsid w:val="00121D32"/>
    <w:rsid w:val="001234D2"/>
    <w:rsid w:val="00123677"/>
    <w:rsid w:val="00124364"/>
    <w:rsid w:val="001243D9"/>
    <w:rsid w:val="0012687B"/>
    <w:rsid w:val="00130F1C"/>
    <w:rsid w:val="00132C78"/>
    <w:rsid w:val="00132C97"/>
    <w:rsid w:val="00133248"/>
    <w:rsid w:val="00133B8B"/>
    <w:rsid w:val="00134F4A"/>
    <w:rsid w:val="00135EBD"/>
    <w:rsid w:val="00137E19"/>
    <w:rsid w:val="001432D6"/>
    <w:rsid w:val="00144030"/>
    <w:rsid w:val="00144425"/>
    <w:rsid w:val="00144A9F"/>
    <w:rsid w:val="00146C19"/>
    <w:rsid w:val="00156C49"/>
    <w:rsid w:val="00156C52"/>
    <w:rsid w:val="00160552"/>
    <w:rsid w:val="00161582"/>
    <w:rsid w:val="001622F8"/>
    <w:rsid w:val="001625C0"/>
    <w:rsid w:val="00163EA4"/>
    <w:rsid w:val="00164D9B"/>
    <w:rsid w:val="00164F93"/>
    <w:rsid w:val="00166B42"/>
    <w:rsid w:val="001709FD"/>
    <w:rsid w:val="001715DA"/>
    <w:rsid w:val="001726E4"/>
    <w:rsid w:val="001727CE"/>
    <w:rsid w:val="0017637E"/>
    <w:rsid w:val="00176A93"/>
    <w:rsid w:val="0017750D"/>
    <w:rsid w:val="00177645"/>
    <w:rsid w:val="00182174"/>
    <w:rsid w:val="001825F9"/>
    <w:rsid w:val="00182940"/>
    <w:rsid w:val="00182CF4"/>
    <w:rsid w:val="00182F55"/>
    <w:rsid w:val="00183B82"/>
    <w:rsid w:val="00185E14"/>
    <w:rsid w:val="0018777D"/>
    <w:rsid w:val="0018795A"/>
    <w:rsid w:val="00187A6A"/>
    <w:rsid w:val="00190AFB"/>
    <w:rsid w:val="001910CA"/>
    <w:rsid w:val="00191DAD"/>
    <w:rsid w:val="00191EE2"/>
    <w:rsid w:val="00193709"/>
    <w:rsid w:val="00193798"/>
    <w:rsid w:val="001955E9"/>
    <w:rsid w:val="00195712"/>
    <w:rsid w:val="00196B6F"/>
    <w:rsid w:val="001A0627"/>
    <w:rsid w:val="001A1CD1"/>
    <w:rsid w:val="001A1D6C"/>
    <w:rsid w:val="001A1FCF"/>
    <w:rsid w:val="001A24DB"/>
    <w:rsid w:val="001A38A9"/>
    <w:rsid w:val="001A4E73"/>
    <w:rsid w:val="001A5EA8"/>
    <w:rsid w:val="001A6E71"/>
    <w:rsid w:val="001A7730"/>
    <w:rsid w:val="001B0859"/>
    <w:rsid w:val="001B1485"/>
    <w:rsid w:val="001B157C"/>
    <w:rsid w:val="001B38E5"/>
    <w:rsid w:val="001B3F0A"/>
    <w:rsid w:val="001B4002"/>
    <w:rsid w:val="001B5011"/>
    <w:rsid w:val="001B52A4"/>
    <w:rsid w:val="001B629E"/>
    <w:rsid w:val="001C1DE4"/>
    <w:rsid w:val="001C204E"/>
    <w:rsid w:val="001C2954"/>
    <w:rsid w:val="001C29D8"/>
    <w:rsid w:val="001C2F8C"/>
    <w:rsid w:val="001C39B7"/>
    <w:rsid w:val="001C4CCC"/>
    <w:rsid w:val="001C4F84"/>
    <w:rsid w:val="001C55DF"/>
    <w:rsid w:val="001C6251"/>
    <w:rsid w:val="001C631D"/>
    <w:rsid w:val="001C7997"/>
    <w:rsid w:val="001D2F0D"/>
    <w:rsid w:val="001D3984"/>
    <w:rsid w:val="001D40AD"/>
    <w:rsid w:val="001D418F"/>
    <w:rsid w:val="001D5033"/>
    <w:rsid w:val="001D5F5A"/>
    <w:rsid w:val="001E0506"/>
    <w:rsid w:val="001E2417"/>
    <w:rsid w:val="001E3598"/>
    <w:rsid w:val="001E362E"/>
    <w:rsid w:val="001E3BD1"/>
    <w:rsid w:val="001E3DF0"/>
    <w:rsid w:val="001E414B"/>
    <w:rsid w:val="001E4988"/>
    <w:rsid w:val="001E5CC5"/>
    <w:rsid w:val="001E6571"/>
    <w:rsid w:val="001E7353"/>
    <w:rsid w:val="001E7476"/>
    <w:rsid w:val="001E79EF"/>
    <w:rsid w:val="001E7D1F"/>
    <w:rsid w:val="001F022E"/>
    <w:rsid w:val="001F1251"/>
    <w:rsid w:val="001F1D24"/>
    <w:rsid w:val="001F2837"/>
    <w:rsid w:val="001F5B37"/>
    <w:rsid w:val="001F5E3C"/>
    <w:rsid w:val="001F5E5E"/>
    <w:rsid w:val="001F6122"/>
    <w:rsid w:val="001F6606"/>
    <w:rsid w:val="001F7C06"/>
    <w:rsid w:val="0020059B"/>
    <w:rsid w:val="00200846"/>
    <w:rsid w:val="002014CD"/>
    <w:rsid w:val="00201C48"/>
    <w:rsid w:val="00201D8D"/>
    <w:rsid w:val="00202288"/>
    <w:rsid w:val="00202BC6"/>
    <w:rsid w:val="00203B0C"/>
    <w:rsid w:val="00203EBB"/>
    <w:rsid w:val="0020482D"/>
    <w:rsid w:val="002068AD"/>
    <w:rsid w:val="00210572"/>
    <w:rsid w:val="00210768"/>
    <w:rsid w:val="00211033"/>
    <w:rsid w:val="002129E5"/>
    <w:rsid w:val="002162C0"/>
    <w:rsid w:val="00217769"/>
    <w:rsid w:val="00220543"/>
    <w:rsid w:val="00220F19"/>
    <w:rsid w:val="002210A8"/>
    <w:rsid w:val="00221376"/>
    <w:rsid w:val="002215C9"/>
    <w:rsid w:val="002219DE"/>
    <w:rsid w:val="00222C00"/>
    <w:rsid w:val="002236CE"/>
    <w:rsid w:val="00223DB6"/>
    <w:rsid w:val="00230DBD"/>
    <w:rsid w:val="00230F61"/>
    <w:rsid w:val="00231ED8"/>
    <w:rsid w:val="002329A2"/>
    <w:rsid w:val="00233104"/>
    <w:rsid w:val="00233C01"/>
    <w:rsid w:val="00234432"/>
    <w:rsid w:val="00234E76"/>
    <w:rsid w:val="002353D8"/>
    <w:rsid w:val="002358B8"/>
    <w:rsid w:val="0023703B"/>
    <w:rsid w:val="00237C8F"/>
    <w:rsid w:val="00241B4C"/>
    <w:rsid w:val="002427A5"/>
    <w:rsid w:val="0024353C"/>
    <w:rsid w:val="002453B1"/>
    <w:rsid w:val="00246F4F"/>
    <w:rsid w:val="002471CC"/>
    <w:rsid w:val="002474C1"/>
    <w:rsid w:val="00247B5D"/>
    <w:rsid w:val="0025016F"/>
    <w:rsid w:val="002510C1"/>
    <w:rsid w:val="00251ED1"/>
    <w:rsid w:val="00252235"/>
    <w:rsid w:val="002529D0"/>
    <w:rsid w:val="00253367"/>
    <w:rsid w:val="002540D3"/>
    <w:rsid w:val="00256B0D"/>
    <w:rsid w:val="00256D26"/>
    <w:rsid w:val="002577F7"/>
    <w:rsid w:val="00257AA4"/>
    <w:rsid w:val="002616A3"/>
    <w:rsid w:val="00261E2A"/>
    <w:rsid w:val="00263574"/>
    <w:rsid w:val="002636C3"/>
    <w:rsid w:val="00264478"/>
    <w:rsid w:val="00264A1E"/>
    <w:rsid w:val="00272077"/>
    <w:rsid w:val="002742FC"/>
    <w:rsid w:val="00274308"/>
    <w:rsid w:val="002744FA"/>
    <w:rsid w:val="00276258"/>
    <w:rsid w:val="00276273"/>
    <w:rsid w:val="00277BCC"/>
    <w:rsid w:val="00282072"/>
    <w:rsid w:val="0028282A"/>
    <w:rsid w:val="00283939"/>
    <w:rsid w:val="0028675B"/>
    <w:rsid w:val="00287A63"/>
    <w:rsid w:val="00290088"/>
    <w:rsid w:val="002904A1"/>
    <w:rsid w:val="002908BB"/>
    <w:rsid w:val="0029264C"/>
    <w:rsid w:val="00293E7B"/>
    <w:rsid w:val="0029400E"/>
    <w:rsid w:val="0029476E"/>
    <w:rsid w:val="002A059A"/>
    <w:rsid w:val="002A1554"/>
    <w:rsid w:val="002A25B6"/>
    <w:rsid w:val="002A2A7C"/>
    <w:rsid w:val="002A2DAC"/>
    <w:rsid w:val="002A3070"/>
    <w:rsid w:val="002A3ECD"/>
    <w:rsid w:val="002A5557"/>
    <w:rsid w:val="002A5D17"/>
    <w:rsid w:val="002A5DFE"/>
    <w:rsid w:val="002A5E0A"/>
    <w:rsid w:val="002A60A4"/>
    <w:rsid w:val="002A612E"/>
    <w:rsid w:val="002A6BE0"/>
    <w:rsid w:val="002A6F11"/>
    <w:rsid w:val="002A7768"/>
    <w:rsid w:val="002B0584"/>
    <w:rsid w:val="002B0662"/>
    <w:rsid w:val="002B0E15"/>
    <w:rsid w:val="002B2D6D"/>
    <w:rsid w:val="002B3B92"/>
    <w:rsid w:val="002B4B14"/>
    <w:rsid w:val="002B6B39"/>
    <w:rsid w:val="002B76C9"/>
    <w:rsid w:val="002C0114"/>
    <w:rsid w:val="002C1B0B"/>
    <w:rsid w:val="002C3FF9"/>
    <w:rsid w:val="002C42FD"/>
    <w:rsid w:val="002C4CEC"/>
    <w:rsid w:val="002C6E3D"/>
    <w:rsid w:val="002C7597"/>
    <w:rsid w:val="002C7FF6"/>
    <w:rsid w:val="002D095B"/>
    <w:rsid w:val="002D0C53"/>
    <w:rsid w:val="002D2A8B"/>
    <w:rsid w:val="002D4DD0"/>
    <w:rsid w:val="002D6876"/>
    <w:rsid w:val="002D7793"/>
    <w:rsid w:val="002E0665"/>
    <w:rsid w:val="002E0A4C"/>
    <w:rsid w:val="002E0C6C"/>
    <w:rsid w:val="002E163D"/>
    <w:rsid w:val="002E32BE"/>
    <w:rsid w:val="002E395E"/>
    <w:rsid w:val="002E3B14"/>
    <w:rsid w:val="002E3C49"/>
    <w:rsid w:val="002E4000"/>
    <w:rsid w:val="002E46D4"/>
    <w:rsid w:val="002E5DBD"/>
    <w:rsid w:val="002E6B1F"/>
    <w:rsid w:val="002E6F06"/>
    <w:rsid w:val="002E7648"/>
    <w:rsid w:val="002E7C5F"/>
    <w:rsid w:val="002F24F3"/>
    <w:rsid w:val="002F2AD1"/>
    <w:rsid w:val="002F33B3"/>
    <w:rsid w:val="002F39AE"/>
    <w:rsid w:val="002F3C89"/>
    <w:rsid w:val="002F3D31"/>
    <w:rsid w:val="002F415B"/>
    <w:rsid w:val="002F44E6"/>
    <w:rsid w:val="002F61E3"/>
    <w:rsid w:val="002F799C"/>
    <w:rsid w:val="00300E83"/>
    <w:rsid w:val="00303664"/>
    <w:rsid w:val="0030731B"/>
    <w:rsid w:val="00307DC9"/>
    <w:rsid w:val="003107FA"/>
    <w:rsid w:val="00311162"/>
    <w:rsid w:val="0031249D"/>
    <w:rsid w:val="003134E3"/>
    <w:rsid w:val="00313823"/>
    <w:rsid w:val="00314320"/>
    <w:rsid w:val="00314A18"/>
    <w:rsid w:val="003150F4"/>
    <w:rsid w:val="003152F7"/>
    <w:rsid w:val="00315402"/>
    <w:rsid w:val="003164C5"/>
    <w:rsid w:val="00316C89"/>
    <w:rsid w:val="00320199"/>
    <w:rsid w:val="00320A73"/>
    <w:rsid w:val="0032137E"/>
    <w:rsid w:val="003216A3"/>
    <w:rsid w:val="00321DFF"/>
    <w:rsid w:val="00321F50"/>
    <w:rsid w:val="00322A01"/>
    <w:rsid w:val="00322E2B"/>
    <w:rsid w:val="003250A2"/>
    <w:rsid w:val="0032589E"/>
    <w:rsid w:val="00327209"/>
    <w:rsid w:val="00327D45"/>
    <w:rsid w:val="00327EE0"/>
    <w:rsid w:val="003301A1"/>
    <w:rsid w:val="0033247F"/>
    <w:rsid w:val="00332563"/>
    <w:rsid w:val="0033427E"/>
    <w:rsid w:val="00334711"/>
    <w:rsid w:val="003362A3"/>
    <w:rsid w:val="0033718E"/>
    <w:rsid w:val="003376F0"/>
    <w:rsid w:val="0034042A"/>
    <w:rsid w:val="00340865"/>
    <w:rsid w:val="00340DD8"/>
    <w:rsid w:val="0034139C"/>
    <w:rsid w:val="00341582"/>
    <w:rsid w:val="003417FA"/>
    <w:rsid w:val="00342FDA"/>
    <w:rsid w:val="00343AF3"/>
    <w:rsid w:val="00344542"/>
    <w:rsid w:val="00345B13"/>
    <w:rsid w:val="00345C41"/>
    <w:rsid w:val="003462E0"/>
    <w:rsid w:val="003464A0"/>
    <w:rsid w:val="00347836"/>
    <w:rsid w:val="003507FC"/>
    <w:rsid w:val="003517B1"/>
    <w:rsid w:val="00352AF1"/>
    <w:rsid w:val="003531CC"/>
    <w:rsid w:val="0035338A"/>
    <w:rsid w:val="00353EEE"/>
    <w:rsid w:val="00354CAB"/>
    <w:rsid w:val="00355B73"/>
    <w:rsid w:val="00355D07"/>
    <w:rsid w:val="00356D68"/>
    <w:rsid w:val="00360224"/>
    <w:rsid w:val="0036074B"/>
    <w:rsid w:val="003611E1"/>
    <w:rsid w:val="00364EC8"/>
    <w:rsid w:val="00365A50"/>
    <w:rsid w:val="0036640B"/>
    <w:rsid w:val="0036652E"/>
    <w:rsid w:val="00366A6B"/>
    <w:rsid w:val="00366ED2"/>
    <w:rsid w:val="00370CED"/>
    <w:rsid w:val="003717A0"/>
    <w:rsid w:val="0037474B"/>
    <w:rsid w:val="003754E7"/>
    <w:rsid w:val="00375C65"/>
    <w:rsid w:val="003760FC"/>
    <w:rsid w:val="00376704"/>
    <w:rsid w:val="00376B02"/>
    <w:rsid w:val="00376FEE"/>
    <w:rsid w:val="00377404"/>
    <w:rsid w:val="0037777E"/>
    <w:rsid w:val="0038059D"/>
    <w:rsid w:val="00380F8B"/>
    <w:rsid w:val="0038221A"/>
    <w:rsid w:val="00383C5D"/>
    <w:rsid w:val="00384337"/>
    <w:rsid w:val="00385E8B"/>
    <w:rsid w:val="0038772F"/>
    <w:rsid w:val="00390630"/>
    <w:rsid w:val="003906EB"/>
    <w:rsid w:val="00390AA4"/>
    <w:rsid w:val="003932BF"/>
    <w:rsid w:val="00393CCF"/>
    <w:rsid w:val="00393F8A"/>
    <w:rsid w:val="00394518"/>
    <w:rsid w:val="00395AC2"/>
    <w:rsid w:val="0039668F"/>
    <w:rsid w:val="00396CE6"/>
    <w:rsid w:val="00396CE7"/>
    <w:rsid w:val="00396D27"/>
    <w:rsid w:val="00397054"/>
    <w:rsid w:val="003977AD"/>
    <w:rsid w:val="003A1FE3"/>
    <w:rsid w:val="003A3266"/>
    <w:rsid w:val="003A65EE"/>
    <w:rsid w:val="003B13D0"/>
    <w:rsid w:val="003B2934"/>
    <w:rsid w:val="003B2A6A"/>
    <w:rsid w:val="003B4228"/>
    <w:rsid w:val="003B5195"/>
    <w:rsid w:val="003B6624"/>
    <w:rsid w:val="003B672C"/>
    <w:rsid w:val="003B6A4D"/>
    <w:rsid w:val="003B6FBC"/>
    <w:rsid w:val="003B761F"/>
    <w:rsid w:val="003B7A5F"/>
    <w:rsid w:val="003C034D"/>
    <w:rsid w:val="003C0FC3"/>
    <w:rsid w:val="003C1744"/>
    <w:rsid w:val="003C25DC"/>
    <w:rsid w:val="003C275A"/>
    <w:rsid w:val="003C2E65"/>
    <w:rsid w:val="003C5B50"/>
    <w:rsid w:val="003C5D8A"/>
    <w:rsid w:val="003C5F20"/>
    <w:rsid w:val="003C63D5"/>
    <w:rsid w:val="003D17E1"/>
    <w:rsid w:val="003D18AB"/>
    <w:rsid w:val="003D18F0"/>
    <w:rsid w:val="003D2575"/>
    <w:rsid w:val="003D2625"/>
    <w:rsid w:val="003D27B1"/>
    <w:rsid w:val="003D2E68"/>
    <w:rsid w:val="003D2EE4"/>
    <w:rsid w:val="003D41F8"/>
    <w:rsid w:val="003D457D"/>
    <w:rsid w:val="003D5CED"/>
    <w:rsid w:val="003D6240"/>
    <w:rsid w:val="003D6957"/>
    <w:rsid w:val="003E02C1"/>
    <w:rsid w:val="003E0725"/>
    <w:rsid w:val="003E29E5"/>
    <w:rsid w:val="003E2A3E"/>
    <w:rsid w:val="003E2C5C"/>
    <w:rsid w:val="003E41F7"/>
    <w:rsid w:val="003E4B40"/>
    <w:rsid w:val="003E5846"/>
    <w:rsid w:val="003E5BC0"/>
    <w:rsid w:val="003F0A85"/>
    <w:rsid w:val="003F0F39"/>
    <w:rsid w:val="003F13D1"/>
    <w:rsid w:val="003F1785"/>
    <w:rsid w:val="003F3D48"/>
    <w:rsid w:val="003F450A"/>
    <w:rsid w:val="003F779B"/>
    <w:rsid w:val="00400427"/>
    <w:rsid w:val="00401C61"/>
    <w:rsid w:val="00402302"/>
    <w:rsid w:val="00402416"/>
    <w:rsid w:val="00402BD2"/>
    <w:rsid w:val="00405816"/>
    <w:rsid w:val="00406060"/>
    <w:rsid w:val="00406ABC"/>
    <w:rsid w:val="00407DEC"/>
    <w:rsid w:val="00411051"/>
    <w:rsid w:val="00411D77"/>
    <w:rsid w:val="00411E32"/>
    <w:rsid w:val="00412B4E"/>
    <w:rsid w:val="004131EB"/>
    <w:rsid w:val="00413908"/>
    <w:rsid w:val="00414888"/>
    <w:rsid w:val="00414ACD"/>
    <w:rsid w:val="00415ADC"/>
    <w:rsid w:val="00415EAB"/>
    <w:rsid w:val="0041641B"/>
    <w:rsid w:val="004218F1"/>
    <w:rsid w:val="00423391"/>
    <w:rsid w:val="004255AC"/>
    <w:rsid w:val="00425F29"/>
    <w:rsid w:val="0042782B"/>
    <w:rsid w:val="004336AB"/>
    <w:rsid w:val="00433D3D"/>
    <w:rsid w:val="00434183"/>
    <w:rsid w:val="0043432C"/>
    <w:rsid w:val="00434529"/>
    <w:rsid w:val="00434B04"/>
    <w:rsid w:val="00435676"/>
    <w:rsid w:val="00435E15"/>
    <w:rsid w:val="00436FEE"/>
    <w:rsid w:val="004372F0"/>
    <w:rsid w:val="00441809"/>
    <w:rsid w:val="0044378B"/>
    <w:rsid w:val="00444AE9"/>
    <w:rsid w:val="00444CCD"/>
    <w:rsid w:val="00446717"/>
    <w:rsid w:val="0044761F"/>
    <w:rsid w:val="00450318"/>
    <w:rsid w:val="00450B62"/>
    <w:rsid w:val="00450CFF"/>
    <w:rsid w:val="00450FB8"/>
    <w:rsid w:val="0045470E"/>
    <w:rsid w:val="00455701"/>
    <w:rsid w:val="0045788C"/>
    <w:rsid w:val="00461DE3"/>
    <w:rsid w:val="004630A7"/>
    <w:rsid w:val="00463FE9"/>
    <w:rsid w:val="00464AFC"/>
    <w:rsid w:val="00464BF7"/>
    <w:rsid w:val="00464D1F"/>
    <w:rsid w:val="00465396"/>
    <w:rsid w:val="004653D9"/>
    <w:rsid w:val="004669C5"/>
    <w:rsid w:val="00466EEC"/>
    <w:rsid w:val="00467C5C"/>
    <w:rsid w:val="004717FF"/>
    <w:rsid w:val="004739AA"/>
    <w:rsid w:val="004747B7"/>
    <w:rsid w:val="004755C5"/>
    <w:rsid w:val="00480297"/>
    <w:rsid w:val="004804D9"/>
    <w:rsid w:val="00482309"/>
    <w:rsid w:val="00482CF7"/>
    <w:rsid w:val="00483482"/>
    <w:rsid w:val="004836E3"/>
    <w:rsid w:val="00484F3C"/>
    <w:rsid w:val="00485EC8"/>
    <w:rsid w:val="0048606D"/>
    <w:rsid w:val="00486A91"/>
    <w:rsid w:val="00486F2D"/>
    <w:rsid w:val="00487028"/>
    <w:rsid w:val="00487789"/>
    <w:rsid w:val="0048797E"/>
    <w:rsid w:val="00487FA2"/>
    <w:rsid w:val="00487FFA"/>
    <w:rsid w:val="00490E98"/>
    <w:rsid w:val="004910CE"/>
    <w:rsid w:val="00491869"/>
    <w:rsid w:val="00491E4C"/>
    <w:rsid w:val="0049237C"/>
    <w:rsid w:val="004930AC"/>
    <w:rsid w:val="00493185"/>
    <w:rsid w:val="0049468E"/>
    <w:rsid w:val="00495388"/>
    <w:rsid w:val="0049573F"/>
    <w:rsid w:val="00497144"/>
    <w:rsid w:val="0049747D"/>
    <w:rsid w:val="004A1750"/>
    <w:rsid w:val="004A417F"/>
    <w:rsid w:val="004A4D93"/>
    <w:rsid w:val="004A57AD"/>
    <w:rsid w:val="004A699F"/>
    <w:rsid w:val="004B144A"/>
    <w:rsid w:val="004B1642"/>
    <w:rsid w:val="004B2923"/>
    <w:rsid w:val="004B63AB"/>
    <w:rsid w:val="004B648C"/>
    <w:rsid w:val="004B7201"/>
    <w:rsid w:val="004B7B22"/>
    <w:rsid w:val="004C4DE0"/>
    <w:rsid w:val="004C5EAD"/>
    <w:rsid w:val="004C6423"/>
    <w:rsid w:val="004C6CCE"/>
    <w:rsid w:val="004C7A17"/>
    <w:rsid w:val="004C7F3B"/>
    <w:rsid w:val="004D011B"/>
    <w:rsid w:val="004D0882"/>
    <w:rsid w:val="004D1BFC"/>
    <w:rsid w:val="004D204A"/>
    <w:rsid w:val="004D36A6"/>
    <w:rsid w:val="004D41A3"/>
    <w:rsid w:val="004D5B2C"/>
    <w:rsid w:val="004D5EB8"/>
    <w:rsid w:val="004D7983"/>
    <w:rsid w:val="004E1283"/>
    <w:rsid w:val="004E1889"/>
    <w:rsid w:val="004E19BC"/>
    <w:rsid w:val="004E1F3E"/>
    <w:rsid w:val="004E2815"/>
    <w:rsid w:val="004E2C1F"/>
    <w:rsid w:val="004E4194"/>
    <w:rsid w:val="004E513D"/>
    <w:rsid w:val="004E550C"/>
    <w:rsid w:val="004E568B"/>
    <w:rsid w:val="004F136F"/>
    <w:rsid w:val="004F171C"/>
    <w:rsid w:val="004F1A21"/>
    <w:rsid w:val="004F416D"/>
    <w:rsid w:val="004F53D1"/>
    <w:rsid w:val="004F689F"/>
    <w:rsid w:val="004F7517"/>
    <w:rsid w:val="00500E05"/>
    <w:rsid w:val="005022C8"/>
    <w:rsid w:val="005025CA"/>
    <w:rsid w:val="00502642"/>
    <w:rsid w:val="005032D1"/>
    <w:rsid w:val="00504079"/>
    <w:rsid w:val="00505286"/>
    <w:rsid w:val="00505ABB"/>
    <w:rsid w:val="005060BD"/>
    <w:rsid w:val="005062BC"/>
    <w:rsid w:val="005064A6"/>
    <w:rsid w:val="00506DB3"/>
    <w:rsid w:val="00507185"/>
    <w:rsid w:val="005075D4"/>
    <w:rsid w:val="00510A12"/>
    <w:rsid w:val="00511461"/>
    <w:rsid w:val="00512643"/>
    <w:rsid w:val="00513561"/>
    <w:rsid w:val="005135BD"/>
    <w:rsid w:val="005149D9"/>
    <w:rsid w:val="00516B9A"/>
    <w:rsid w:val="00517511"/>
    <w:rsid w:val="00521116"/>
    <w:rsid w:val="00521A7D"/>
    <w:rsid w:val="005221C2"/>
    <w:rsid w:val="00524AF2"/>
    <w:rsid w:val="00524F52"/>
    <w:rsid w:val="00526E5F"/>
    <w:rsid w:val="005273D7"/>
    <w:rsid w:val="00531247"/>
    <w:rsid w:val="00531FBF"/>
    <w:rsid w:val="005334CF"/>
    <w:rsid w:val="00533E83"/>
    <w:rsid w:val="00534E06"/>
    <w:rsid w:val="00536389"/>
    <w:rsid w:val="005367E3"/>
    <w:rsid w:val="0053748B"/>
    <w:rsid w:val="00540216"/>
    <w:rsid w:val="005409FA"/>
    <w:rsid w:val="005427BB"/>
    <w:rsid w:val="005429C9"/>
    <w:rsid w:val="00542B10"/>
    <w:rsid w:val="00544653"/>
    <w:rsid w:val="00545A38"/>
    <w:rsid w:val="00546C41"/>
    <w:rsid w:val="00547157"/>
    <w:rsid w:val="00547F51"/>
    <w:rsid w:val="0055054C"/>
    <w:rsid w:val="00551A27"/>
    <w:rsid w:val="00554974"/>
    <w:rsid w:val="0055539F"/>
    <w:rsid w:val="0055540B"/>
    <w:rsid w:val="0055753F"/>
    <w:rsid w:val="00560A42"/>
    <w:rsid w:val="00561C88"/>
    <w:rsid w:val="00564243"/>
    <w:rsid w:val="0056425E"/>
    <w:rsid w:val="00565EC8"/>
    <w:rsid w:val="00570B1A"/>
    <w:rsid w:val="00570C48"/>
    <w:rsid w:val="00570E51"/>
    <w:rsid w:val="00571463"/>
    <w:rsid w:val="00571A94"/>
    <w:rsid w:val="00571E04"/>
    <w:rsid w:val="00573DE0"/>
    <w:rsid w:val="00573EE8"/>
    <w:rsid w:val="00576463"/>
    <w:rsid w:val="005765D8"/>
    <w:rsid w:val="00576F78"/>
    <w:rsid w:val="00577068"/>
    <w:rsid w:val="00581C1E"/>
    <w:rsid w:val="00583217"/>
    <w:rsid w:val="005844B7"/>
    <w:rsid w:val="00585078"/>
    <w:rsid w:val="005854D5"/>
    <w:rsid w:val="005863C9"/>
    <w:rsid w:val="00592070"/>
    <w:rsid w:val="0059283D"/>
    <w:rsid w:val="00592C0F"/>
    <w:rsid w:val="00593262"/>
    <w:rsid w:val="00595F81"/>
    <w:rsid w:val="00596EFE"/>
    <w:rsid w:val="00597F47"/>
    <w:rsid w:val="005A019D"/>
    <w:rsid w:val="005A01E2"/>
    <w:rsid w:val="005A15B8"/>
    <w:rsid w:val="005A1BA2"/>
    <w:rsid w:val="005A2F7C"/>
    <w:rsid w:val="005A6CD1"/>
    <w:rsid w:val="005A7F84"/>
    <w:rsid w:val="005B021C"/>
    <w:rsid w:val="005B1B06"/>
    <w:rsid w:val="005B1CB7"/>
    <w:rsid w:val="005B1E21"/>
    <w:rsid w:val="005B3072"/>
    <w:rsid w:val="005B5EF8"/>
    <w:rsid w:val="005B7463"/>
    <w:rsid w:val="005C0467"/>
    <w:rsid w:val="005C1002"/>
    <w:rsid w:val="005C19DF"/>
    <w:rsid w:val="005C1CDB"/>
    <w:rsid w:val="005C1F62"/>
    <w:rsid w:val="005C5967"/>
    <w:rsid w:val="005C6668"/>
    <w:rsid w:val="005C6D2A"/>
    <w:rsid w:val="005D1BBA"/>
    <w:rsid w:val="005D2182"/>
    <w:rsid w:val="005D22D4"/>
    <w:rsid w:val="005D291F"/>
    <w:rsid w:val="005D29BB"/>
    <w:rsid w:val="005D3CA0"/>
    <w:rsid w:val="005D4CC6"/>
    <w:rsid w:val="005D6909"/>
    <w:rsid w:val="005D7059"/>
    <w:rsid w:val="005D7BB2"/>
    <w:rsid w:val="005E04EF"/>
    <w:rsid w:val="005E2F61"/>
    <w:rsid w:val="005E393D"/>
    <w:rsid w:val="005E5560"/>
    <w:rsid w:val="005E61FC"/>
    <w:rsid w:val="005E6A1B"/>
    <w:rsid w:val="005E7ABA"/>
    <w:rsid w:val="005F0B20"/>
    <w:rsid w:val="005F193D"/>
    <w:rsid w:val="005F2498"/>
    <w:rsid w:val="005F41E4"/>
    <w:rsid w:val="005F6C41"/>
    <w:rsid w:val="005F70A5"/>
    <w:rsid w:val="0060022A"/>
    <w:rsid w:val="00601B15"/>
    <w:rsid w:val="00601F99"/>
    <w:rsid w:val="00602CDA"/>
    <w:rsid w:val="00604BC9"/>
    <w:rsid w:val="00605653"/>
    <w:rsid w:val="00606D1A"/>
    <w:rsid w:val="00607F9A"/>
    <w:rsid w:val="00610D13"/>
    <w:rsid w:val="00610F21"/>
    <w:rsid w:val="006121D2"/>
    <w:rsid w:val="00612BF2"/>
    <w:rsid w:val="00615092"/>
    <w:rsid w:val="00617139"/>
    <w:rsid w:val="0061753D"/>
    <w:rsid w:val="00617862"/>
    <w:rsid w:val="00620D64"/>
    <w:rsid w:val="0062207E"/>
    <w:rsid w:val="00623544"/>
    <w:rsid w:val="00623997"/>
    <w:rsid w:val="0062466C"/>
    <w:rsid w:val="00624A6C"/>
    <w:rsid w:val="0062543D"/>
    <w:rsid w:val="006254EB"/>
    <w:rsid w:val="00626A28"/>
    <w:rsid w:val="006305BE"/>
    <w:rsid w:val="006305F5"/>
    <w:rsid w:val="00633725"/>
    <w:rsid w:val="00633EA3"/>
    <w:rsid w:val="00634E3B"/>
    <w:rsid w:val="00634E6E"/>
    <w:rsid w:val="0063759F"/>
    <w:rsid w:val="00637C8D"/>
    <w:rsid w:val="00640287"/>
    <w:rsid w:val="00643BA3"/>
    <w:rsid w:val="00644C33"/>
    <w:rsid w:val="00644CCE"/>
    <w:rsid w:val="00647D6C"/>
    <w:rsid w:val="00651624"/>
    <w:rsid w:val="006537FC"/>
    <w:rsid w:val="00654494"/>
    <w:rsid w:val="00655F40"/>
    <w:rsid w:val="006567A5"/>
    <w:rsid w:val="006570B6"/>
    <w:rsid w:val="00657771"/>
    <w:rsid w:val="00657A19"/>
    <w:rsid w:val="00657D09"/>
    <w:rsid w:val="00657DC1"/>
    <w:rsid w:val="00661BDF"/>
    <w:rsid w:val="006630D6"/>
    <w:rsid w:val="006639A7"/>
    <w:rsid w:val="00663AB6"/>
    <w:rsid w:val="0066606B"/>
    <w:rsid w:val="00667346"/>
    <w:rsid w:val="00667D64"/>
    <w:rsid w:val="00667E83"/>
    <w:rsid w:val="00671D13"/>
    <w:rsid w:val="0067440D"/>
    <w:rsid w:val="0067449C"/>
    <w:rsid w:val="006745F6"/>
    <w:rsid w:val="00674977"/>
    <w:rsid w:val="00674FAB"/>
    <w:rsid w:val="00674FCA"/>
    <w:rsid w:val="00676DA0"/>
    <w:rsid w:val="0068012E"/>
    <w:rsid w:val="00680D83"/>
    <w:rsid w:val="006831C4"/>
    <w:rsid w:val="00683B94"/>
    <w:rsid w:val="00686D3A"/>
    <w:rsid w:val="00686EE7"/>
    <w:rsid w:val="00687B23"/>
    <w:rsid w:val="006903F8"/>
    <w:rsid w:val="00690946"/>
    <w:rsid w:val="00691040"/>
    <w:rsid w:val="00691637"/>
    <w:rsid w:val="00693ECF"/>
    <w:rsid w:val="006942D6"/>
    <w:rsid w:val="00695438"/>
    <w:rsid w:val="00695B13"/>
    <w:rsid w:val="0069706E"/>
    <w:rsid w:val="00697AE9"/>
    <w:rsid w:val="00697D89"/>
    <w:rsid w:val="006A06CC"/>
    <w:rsid w:val="006A3B88"/>
    <w:rsid w:val="006A57FA"/>
    <w:rsid w:val="006A66BC"/>
    <w:rsid w:val="006A7796"/>
    <w:rsid w:val="006B0C3B"/>
    <w:rsid w:val="006B2511"/>
    <w:rsid w:val="006B2A74"/>
    <w:rsid w:val="006B3342"/>
    <w:rsid w:val="006B3B62"/>
    <w:rsid w:val="006B3F41"/>
    <w:rsid w:val="006B49FE"/>
    <w:rsid w:val="006B6358"/>
    <w:rsid w:val="006B666F"/>
    <w:rsid w:val="006B6C42"/>
    <w:rsid w:val="006B6FCA"/>
    <w:rsid w:val="006B7B40"/>
    <w:rsid w:val="006C1590"/>
    <w:rsid w:val="006C24D6"/>
    <w:rsid w:val="006C54D0"/>
    <w:rsid w:val="006C5CB1"/>
    <w:rsid w:val="006C6039"/>
    <w:rsid w:val="006C6BCB"/>
    <w:rsid w:val="006C6F69"/>
    <w:rsid w:val="006C7818"/>
    <w:rsid w:val="006D0EEA"/>
    <w:rsid w:val="006D1C02"/>
    <w:rsid w:val="006D21BB"/>
    <w:rsid w:val="006D37A3"/>
    <w:rsid w:val="006D37B6"/>
    <w:rsid w:val="006D449E"/>
    <w:rsid w:val="006D4945"/>
    <w:rsid w:val="006D543D"/>
    <w:rsid w:val="006D5485"/>
    <w:rsid w:val="006D6255"/>
    <w:rsid w:val="006E2066"/>
    <w:rsid w:val="006E24A1"/>
    <w:rsid w:val="006E2C16"/>
    <w:rsid w:val="006E2DD3"/>
    <w:rsid w:val="006E3369"/>
    <w:rsid w:val="006E350D"/>
    <w:rsid w:val="006E405C"/>
    <w:rsid w:val="006E46D0"/>
    <w:rsid w:val="006E5CB9"/>
    <w:rsid w:val="006E6E5C"/>
    <w:rsid w:val="006E76B2"/>
    <w:rsid w:val="006F06E8"/>
    <w:rsid w:val="006F13E0"/>
    <w:rsid w:val="006F1584"/>
    <w:rsid w:val="006F1BAA"/>
    <w:rsid w:val="006F1F04"/>
    <w:rsid w:val="006F20A3"/>
    <w:rsid w:val="006F301C"/>
    <w:rsid w:val="006F3495"/>
    <w:rsid w:val="006F3F65"/>
    <w:rsid w:val="006F4818"/>
    <w:rsid w:val="006F69B2"/>
    <w:rsid w:val="006F7C35"/>
    <w:rsid w:val="00701C6D"/>
    <w:rsid w:val="007022C7"/>
    <w:rsid w:val="007045CA"/>
    <w:rsid w:val="00704DF0"/>
    <w:rsid w:val="00710175"/>
    <w:rsid w:val="00710883"/>
    <w:rsid w:val="0071153A"/>
    <w:rsid w:val="00711E63"/>
    <w:rsid w:val="007151EA"/>
    <w:rsid w:val="00715551"/>
    <w:rsid w:val="00721752"/>
    <w:rsid w:val="00723347"/>
    <w:rsid w:val="00724910"/>
    <w:rsid w:val="0072511B"/>
    <w:rsid w:val="0072556D"/>
    <w:rsid w:val="00726D29"/>
    <w:rsid w:val="00731887"/>
    <w:rsid w:val="00731907"/>
    <w:rsid w:val="0073294D"/>
    <w:rsid w:val="007331BE"/>
    <w:rsid w:val="007334F1"/>
    <w:rsid w:val="007336A7"/>
    <w:rsid w:val="00733D1D"/>
    <w:rsid w:val="007350FE"/>
    <w:rsid w:val="00735E0F"/>
    <w:rsid w:val="0073714F"/>
    <w:rsid w:val="007378C1"/>
    <w:rsid w:val="007404D2"/>
    <w:rsid w:val="007410A9"/>
    <w:rsid w:val="007418F9"/>
    <w:rsid w:val="00744550"/>
    <w:rsid w:val="007448E2"/>
    <w:rsid w:val="00744AAF"/>
    <w:rsid w:val="00745416"/>
    <w:rsid w:val="007456E6"/>
    <w:rsid w:val="00746238"/>
    <w:rsid w:val="007463AF"/>
    <w:rsid w:val="007508FF"/>
    <w:rsid w:val="00750C4F"/>
    <w:rsid w:val="007528A9"/>
    <w:rsid w:val="00752B1D"/>
    <w:rsid w:val="00753B05"/>
    <w:rsid w:val="00754966"/>
    <w:rsid w:val="007558FC"/>
    <w:rsid w:val="00762107"/>
    <w:rsid w:val="00762560"/>
    <w:rsid w:val="00762893"/>
    <w:rsid w:val="007631FE"/>
    <w:rsid w:val="00764063"/>
    <w:rsid w:val="007640D0"/>
    <w:rsid w:val="007642B7"/>
    <w:rsid w:val="00764AD1"/>
    <w:rsid w:val="00764CBC"/>
    <w:rsid w:val="00766763"/>
    <w:rsid w:val="00766DFE"/>
    <w:rsid w:val="00767299"/>
    <w:rsid w:val="007677BB"/>
    <w:rsid w:val="007702C1"/>
    <w:rsid w:val="0077174D"/>
    <w:rsid w:val="00772F6C"/>
    <w:rsid w:val="0077353D"/>
    <w:rsid w:val="0077375D"/>
    <w:rsid w:val="007738F8"/>
    <w:rsid w:val="00774463"/>
    <w:rsid w:val="00776026"/>
    <w:rsid w:val="00776A9F"/>
    <w:rsid w:val="007811CA"/>
    <w:rsid w:val="007818B8"/>
    <w:rsid w:val="00782C61"/>
    <w:rsid w:val="00783276"/>
    <w:rsid w:val="00783726"/>
    <w:rsid w:val="00783C2A"/>
    <w:rsid w:val="00785FD5"/>
    <w:rsid w:val="00786FE2"/>
    <w:rsid w:val="00791E69"/>
    <w:rsid w:val="00792705"/>
    <w:rsid w:val="00793B55"/>
    <w:rsid w:val="00793EA5"/>
    <w:rsid w:val="00795A89"/>
    <w:rsid w:val="00796096"/>
    <w:rsid w:val="007A07DA"/>
    <w:rsid w:val="007A4CE3"/>
    <w:rsid w:val="007A5612"/>
    <w:rsid w:val="007A5C47"/>
    <w:rsid w:val="007A5FE7"/>
    <w:rsid w:val="007A73AD"/>
    <w:rsid w:val="007A7643"/>
    <w:rsid w:val="007A7A0E"/>
    <w:rsid w:val="007A7EF6"/>
    <w:rsid w:val="007B031F"/>
    <w:rsid w:val="007B15C9"/>
    <w:rsid w:val="007B2CAF"/>
    <w:rsid w:val="007B3E1F"/>
    <w:rsid w:val="007B4080"/>
    <w:rsid w:val="007B41D2"/>
    <w:rsid w:val="007B4430"/>
    <w:rsid w:val="007B49CC"/>
    <w:rsid w:val="007B5EFE"/>
    <w:rsid w:val="007B67A2"/>
    <w:rsid w:val="007B7865"/>
    <w:rsid w:val="007C03AE"/>
    <w:rsid w:val="007C10D9"/>
    <w:rsid w:val="007C1BC1"/>
    <w:rsid w:val="007C2926"/>
    <w:rsid w:val="007C2C3B"/>
    <w:rsid w:val="007C2F03"/>
    <w:rsid w:val="007C2FAF"/>
    <w:rsid w:val="007C43DF"/>
    <w:rsid w:val="007C4B9C"/>
    <w:rsid w:val="007C53DB"/>
    <w:rsid w:val="007C6E66"/>
    <w:rsid w:val="007C7B30"/>
    <w:rsid w:val="007C7FA2"/>
    <w:rsid w:val="007D04E1"/>
    <w:rsid w:val="007D0620"/>
    <w:rsid w:val="007D50E9"/>
    <w:rsid w:val="007D53E4"/>
    <w:rsid w:val="007D55BC"/>
    <w:rsid w:val="007D62B7"/>
    <w:rsid w:val="007D6A30"/>
    <w:rsid w:val="007D6B76"/>
    <w:rsid w:val="007D6B8D"/>
    <w:rsid w:val="007D7039"/>
    <w:rsid w:val="007D776D"/>
    <w:rsid w:val="007E0F26"/>
    <w:rsid w:val="007E10EE"/>
    <w:rsid w:val="007E23FE"/>
    <w:rsid w:val="007E46BC"/>
    <w:rsid w:val="007E6CC0"/>
    <w:rsid w:val="007E7AD5"/>
    <w:rsid w:val="007E7B1F"/>
    <w:rsid w:val="007F026D"/>
    <w:rsid w:val="007F0E03"/>
    <w:rsid w:val="007F42A0"/>
    <w:rsid w:val="007F5DA4"/>
    <w:rsid w:val="007F6B57"/>
    <w:rsid w:val="007F7B18"/>
    <w:rsid w:val="00800587"/>
    <w:rsid w:val="00800DC0"/>
    <w:rsid w:val="00801461"/>
    <w:rsid w:val="008022F3"/>
    <w:rsid w:val="00802457"/>
    <w:rsid w:val="00803474"/>
    <w:rsid w:val="00803748"/>
    <w:rsid w:val="00803AF5"/>
    <w:rsid w:val="00803C74"/>
    <w:rsid w:val="008058F2"/>
    <w:rsid w:val="00805F97"/>
    <w:rsid w:val="00806B60"/>
    <w:rsid w:val="00806E9A"/>
    <w:rsid w:val="008111F7"/>
    <w:rsid w:val="00811A7F"/>
    <w:rsid w:val="00811FC3"/>
    <w:rsid w:val="008128EB"/>
    <w:rsid w:val="00813107"/>
    <w:rsid w:val="008138B8"/>
    <w:rsid w:val="008138EB"/>
    <w:rsid w:val="0081398F"/>
    <w:rsid w:val="00814534"/>
    <w:rsid w:val="00815AA9"/>
    <w:rsid w:val="00815BF9"/>
    <w:rsid w:val="00815ECA"/>
    <w:rsid w:val="00816207"/>
    <w:rsid w:val="008163EF"/>
    <w:rsid w:val="0081794D"/>
    <w:rsid w:val="00823DDB"/>
    <w:rsid w:val="00823F6E"/>
    <w:rsid w:val="00824752"/>
    <w:rsid w:val="00825D7D"/>
    <w:rsid w:val="008277E6"/>
    <w:rsid w:val="00827CCC"/>
    <w:rsid w:val="00827FCB"/>
    <w:rsid w:val="008303B8"/>
    <w:rsid w:val="00830BC1"/>
    <w:rsid w:val="00832D33"/>
    <w:rsid w:val="008353D8"/>
    <w:rsid w:val="00835E90"/>
    <w:rsid w:val="00836365"/>
    <w:rsid w:val="008375E8"/>
    <w:rsid w:val="00837E6F"/>
    <w:rsid w:val="00840925"/>
    <w:rsid w:val="00840DA8"/>
    <w:rsid w:val="00842AA7"/>
    <w:rsid w:val="00842BCD"/>
    <w:rsid w:val="00844660"/>
    <w:rsid w:val="00844F8E"/>
    <w:rsid w:val="00847F45"/>
    <w:rsid w:val="008506E6"/>
    <w:rsid w:val="0085385A"/>
    <w:rsid w:val="008556C5"/>
    <w:rsid w:val="00855D91"/>
    <w:rsid w:val="0085606A"/>
    <w:rsid w:val="0085610D"/>
    <w:rsid w:val="00857F83"/>
    <w:rsid w:val="008607D4"/>
    <w:rsid w:val="008619A6"/>
    <w:rsid w:val="0086461C"/>
    <w:rsid w:val="00866086"/>
    <w:rsid w:val="00871C13"/>
    <w:rsid w:val="0087717A"/>
    <w:rsid w:val="00877713"/>
    <w:rsid w:val="00877D97"/>
    <w:rsid w:val="00880485"/>
    <w:rsid w:val="0088082D"/>
    <w:rsid w:val="00880BCA"/>
    <w:rsid w:val="008832D1"/>
    <w:rsid w:val="0088444D"/>
    <w:rsid w:val="00885EE0"/>
    <w:rsid w:val="008869E7"/>
    <w:rsid w:val="0088708A"/>
    <w:rsid w:val="00890532"/>
    <w:rsid w:val="00890677"/>
    <w:rsid w:val="00891563"/>
    <w:rsid w:val="00891685"/>
    <w:rsid w:val="00892734"/>
    <w:rsid w:val="00892CD0"/>
    <w:rsid w:val="00892DF2"/>
    <w:rsid w:val="008941F6"/>
    <w:rsid w:val="00894F4B"/>
    <w:rsid w:val="008961AA"/>
    <w:rsid w:val="00897F9D"/>
    <w:rsid w:val="008A081C"/>
    <w:rsid w:val="008A4098"/>
    <w:rsid w:val="008A41C4"/>
    <w:rsid w:val="008A561A"/>
    <w:rsid w:val="008B0014"/>
    <w:rsid w:val="008B0142"/>
    <w:rsid w:val="008B267C"/>
    <w:rsid w:val="008B2AD7"/>
    <w:rsid w:val="008B4E24"/>
    <w:rsid w:val="008B641A"/>
    <w:rsid w:val="008B7C69"/>
    <w:rsid w:val="008C26AD"/>
    <w:rsid w:val="008C388F"/>
    <w:rsid w:val="008C4AFD"/>
    <w:rsid w:val="008C5432"/>
    <w:rsid w:val="008C6101"/>
    <w:rsid w:val="008D1136"/>
    <w:rsid w:val="008D12E5"/>
    <w:rsid w:val="008D4CBD"/>
    <w:rsid w:val="008D5017"/>
    <w:rsid w:val="008D5695"/>
    <w:rsid w:val="008D74A4"/>
    <w:rsid w:val="008D7854"/>
    <w:rsid w:val="008E009F"/>
    <w:rsid w:val="008E154E"/>
    <w:rsid w:val="008E5534"/>
    <w:rsid w:val="008E6C82"/>
    <w:rsid w:val="008F07F6"/>
    <w:rsid w:val="008F0E46"/>
    <w:rsid w:val="008F0E99"/>
    <w:rsid w:val="008F1463"/>
    <w:rsid w:val="008F1D8A"/>
    <w:rsid w:val="008F3785"/>
    <w:rsid w:val="008F5942"/>
    <w:rsid w:val="008F5F1D"/>
    <w:rsid w:val="0090018D"/>
    <w:rsid w:val="009007E1"/>
    <w:rsid w:val="00901298"/>
    <w:rsid w:val="00902595"/>
    <w:rsid w:val="00902B66"/>
    <w:rsid w:val="00902EEC"/>
    <w:rsid w:val="009040C7"/>
    <w:rsid w:val="009059D5"/>
    <w:rsid w:val="0090668E"/>
    <w:rsid w:val="00906E94"/>
    <w:rsid w:val="009072AB"/>
    <w:rsid w:val="00907CC9"/>
    <w:rsid w:val="0091028E"/>
    <w:rsid w:val="009104C7"/>
    <w:rsid w:val="00910852"/>
    <w:rsid w:val="0091126E"/>
    <w:rsid w:val="00912E7F"/>
    <w:rsid w:val="00915135"/>
    <w:rsid w:val="009156FB"/>
    <w:rsid w:val="00916228"/>
    <w:rsid w:val="00917299"/>
    <w:rsid w:val="009174B8"/>
    <w:rsid w:val="00917D38"/>
    <w:rsid w:val="009202FD"/>
    <w:rsid w:val="00920424"/>
    <w:rsid w:val="00920D7C"/>
    <w:rsid w:val="00920F10"/>
    <w:rsid w:val="00921ACB"/>
    <w:rsid w:val="00921F1A"/>
    <w:rsid w:val="00923B4E"/>
    <w:rsid w:val="00923BF5"/>
    <w:rsid w:val="00924E57"/>
    <w:rsid w:val="00925E03"/>
    <w:rsid w:val="00926754"/>
    <w:rsid w:val="00926A9F"/>
    <w:rsid w:val="0092736F"/>
    <w:rsid w:val="0093016D"/>
    <w:rsid w:val="00930541"/>
    <w:rsid w:val="00930732"/>
    <w:rsid w:val="00930D47"/>
    <w:rsid w:val="00930D68"/>
    <w:rsid w:val="00932701"/>
    <w:rsid w:val="0093291C"/>
    <w:rsid w:val="00933EF0"/>
    <w:rsid w:val="009340A7"/>
    <w:rsid w:val="009340B5"/>
    <w:rsid w:val="00936679"/>
    <w:rsid w:val="00936E2E"/>
    <w:rsid w:val="009372F3"/>
    <w:rsid w:val="009402F1"/>
    <w:rsid w:val="009408EE"/>
    <w:rsid w:val="00940F6F"/>
    <w:rsid w:val="00941047"/>
    <w:rsid w:val="009413E1"/>
    <w:rsid w:val="00942216"/>
    <w:rsid w:val="00943069"/>
    <w:rsid w:val="00945BCF"/>
    <w:rsid w:val="00945E1B"/>
    <w:rsid w:val="0094654A"/>
    <w:rsid w:val="00946E4D"/>
    <w:rsid w:val="00947A47"/>
    <w:rsid w:val="00950303"/>
    <w:rsid w:val="00950AD8"/>
    <w:rsid w:val="00950D00"/>
    <w:rsid w:val="009513BD"/>
    <w:rsid w:val="0095244E"/>
    <w:rsid w:val="00953402"/>
    <w:rsid w:val="00954242"/>
    <w:rsid w:val="00954635"/>
    <w:rsid w:val="0095469C"/>
    <w:rsid w:val="009567E8"/>
    <w:rsid w:val="00956B44"/>
    <w:rsid w:val="00956C50"/>
    <w:rsid w:val="00956C70"/>
    <w:rsid w:val="00956FAE"/>
    <w:rsid w:val="009612FC"/>
    <w:rsid w:val="00961E9E"/>
    <w:rsid w:val="00961EA2"/>
    <w:rsid w:val="009622B6"/>
    <w:rsid w:val="00962D38"/>
    <w:rsid w:val="00962F16"/>
    <w:rsid w:val="00962FA0"/>
    <w:rsid w:val="00966DC9"/>
    <w:rsid w:val="00971621"/>
    <w:rsid w:val="00972F4D"/>
    <w:rsid w:val="00974758"/>
    <w:rsid w:val="00974B91"/>
    <w:rsid w:val="009763E8"/>
    <w:rsid w:val="00977461"/>
    <w:rsid w:val="00977613"/>
    <w:rsid w:val="00980B3A"/>
    <w:rsid w:val="00982922"/>
    <w:rsid w:val="009844FA"/>
    <w:rsid w:val="0098561E"/>
    <w:rsid w:val="009868E2"/>
    <w:rsid w:val="00987240"/>
    <w:rsid w:val="009876C4"/>
    <w:rsid w:val="00993492"/>
    <w:rsid w:val="00993540"/>
    <w:rsid w:val="00993E66"/>
    <w:rsid w:val="00994CD9"/>
    <w:rsid w:val="00995586"/>
    <w:rsid w:val="009957EA"/>
    <w:rsid w:val="00996BB2"/>
    <w:rsid w:val="00996CDA"/>
    <w:rsid w:val="0099707F"/>
    <w:rsid w:val="009973BA"/>
    <w:rsid w:val="00997802"/>
    <w:rsid w:val="0099789B"/>
    <w:rsid w:val="009A0662"/>
    <w:rsid w:val="009A0C58"/>
    <w:rsid w:val="009A0FC8"/>
    <w:rsid w:val="009A1053"/>
    <w:rsid w:val="009A11E3"/>
    <w:rsid w:val="009A22E2"/>
    <w:rsid w:val="009A3EC3"/>
    <w:rsid w:val="009A479C"/>
    <w:rsid w:val="009A4CCA"/>
    <w:rsid w:val="009A4D4D"/>
    <w:rsid w:val="009A4EFD"/>
    <w:rsid w:val="009A71D6"/>
    <w:rsid w:val="009A76D3"/>
    <w:rsid w:val="009B1BBB"/>
    <w:rsid w:val="009B1D0E"/>
    <w:rsid w:val="009B1DEF"/>
    <w:rsid w:val="009B24B9"/>
    <w:rsid w:val="009B5ECD"/>
    <w:rsid w:val="009B697C"/>
    <w:rsid w:val="009B6C26"/>
    <w:rsid w:val="009B7F68"/>
    <w:rsid w:val="009C14CA"/>
    <w:rsid w:val="009C1FEA"/>
    <w:rsid w:val="009C228B"/>
    <w:rsid w:val="009C3B04"/>
    <w:rsid w:val="009C3F99"/>
    <w:rsid w:val="009C42A3"/>
    <w:rsid w:val="009C4C9F"/>
    <w:rsid w:val="009C6C09"/>
    <w:rsid w:val="009C75DD"/>
    <w:rsid w:val="009D0916"/>
    <w:rsid w:val="009D0B1F"/>
    <w:rsid w:val="009D0E92"/>
    <w:rsid w:val="009D3C63"/>
    <w:rsid w:val="009D41CE"/>
    <w:rsid w:val="009D5C44"/>
    <w:rsid w:val="009D6182"/>
    <w:rsid w:val="009D6319"/>
    <w:rsid w:val="009D7D97"/>
    <w:rsid w:val="009E0283"/>
    <w:rsid w:val="009E2023"/>
    <w:rsid w:val="009E2816"/>
    <w:rsid w:val="009E2D51"/>
    <w:rsid w:val="009E39CB"/>
    <w:rsid w:val="009E3C14"/>
    <w:rsid w:val="009E4CE0"/>
    <w:rsid w:val="009E4EE2"/>
    <w:rsid w:val="009E5099"/>
    <w:rsid w:val="009E66B2"/>
    <w:rsid w:val="009E784D"/>
    <w:rsid w:val="009F0746"/>
    <w:rsid w:val="009F1199"/>
    <w:rsid w:val="009F387D"/>
    <w:rsid w:val="009F461E"/>
    <w:rsid w:val="009F4EF9"/>
    <w:rsid w:val="00A000E3"/>
    <w:rsid w:val="00A00638"/>
    <w:rsid w:val="00A00B94"/>
    <w:rsid w:val="00A00F5F"/>
    <w:rsid w:val="00A018B2"/>
    <w:rsid w:val="00A03AC7"/>
    <w:rsid w:val="00A0452C"/>
    <w:rsid w:val="00A048E2"/>
    <w:rsid w:val="00A05285"/>
    <w:rsid w:val="00A05DC0"/>
    <w:rsid w:val="00A06450"/>
    <w:rsid w:val="00A066FA"/>
    <w:rsid w:val="00A06B28"/>
    <w:rsid w:val="00A0745D"/>
    <w:rsid w:val="00A128F4"/>
    <w:rsid w:val="00A12DD0"/>
    <w:rsid w:val="00A13139"/>
    <w:rsid w:val="00A136C3"/>
    <w:rsid w:val="00A138F6"/>
    <w:rsid w:val="00A1478C"/>
    <w:rsid w:val="00A15B06"/>
    <w:rsid w:val="00A161C0"/>
    <w:rsid w:val="00A169B6"/>
    <w:rsid w:val="00A20192"/>
    <w:rsid w:val="00A20D4E"/>
    <w:rsid w:val="00A2192F"/>
    <w:rsid w:val="00A2256B"/>
    <w:rsid w:val="00A22C94"/>
    <w:rsid w:val="00A2420C"/>
    <w:rsid w:val="00A25428"/>
    <w:rsid w:val="00A260E1"/>
    <w:rsid w:val="00A2717F"/>
    <w:rsid w:val="00A3029A"/>
    <w:rsid w:val="00A31CE6"/>
    <w:rsid w:val="00A33B3A"/>
    <w:rsid w:val="00A35A46"/>
    <w:rsid w:val="00A3747B"/>
    <w:rsid w:val="00A37B7E"/>
    <w:rsid w:val="00A4107A"/>
    <w:rsid w:val="00A41893"/>
    <w:rsid w:val="00A41A4D"/>
    <w:rsid w:val="00A41E2F"/>
    <w:rsid w:val="00A43386"/>
    <w:rsid w:val="00A440B5"/>
    <w:rsid w:val="00A44960"/>
    <w:rsid w:val="00A44CB4"/>
    <w:rsid w:val="00A45317"/>
    <w:rsid w:val="00A466B3"/>
    <w:rsid w:val="00A46826"/>
    <w:rsid w:val="00A4712F"/>
    <w:rsid w:val="00A52065"/>
    <w:rsid w:val="00A5330E"/>
    <w:rsid w:val="00A54B75"/>
    <w:rsid w:val="00A57E70"/>
    <w:rsid w:val="00A57F83"/>
    <w:rsid w:val="00A604C4"/>
    <w:rsid w:val="00A61DD4"/>
    <w:rsid w:val="00A62087"/>
    <w:rsid w:val="00A627D2"/>
    <w:rsid w:val="00A629DA"/>
    <w:rsid w:val="00A63912"/>
    <w:rsid w:val="00A63B7F"/>
    <w:rsid w:val="00A64C7F"/>
    <w:rsid w:val="00A64DDF"/>
    <w:rsid w:val="00A66403"/>
    <w:rsid w:val="00A673D5"/>
    <w:rsid w:val="00A674B2"/>
    <w:rsid w:val="00A70204"/>
    <w:rsid w:val="00A7021B"/>
    <w:rsid w:val="00A723DE"/>
    <w:rsid w:val="00A724E8"/>
    <w:rsid w:val="00A731B2"/>
    <w:rsid w:val="00A73B46"/>
    <w:rsid w:val="00A745B3"/>
    <w:rsid w:val="00A74C1D"/>
    <w:rsid w:val="00A76C88"/>
    <w:rsid w:val="00A772B1"/>
    <w:rsid w:val="00A77996"/>
    <w:rsid w:val="00A8099C"/>
    <w:rsid w:val="00A82377"/>
    <w:rsid w:val="00A83520"/>
    <w:rsid w:val="00A83FA3"/>
    <w:rsid w:val="00A8572F"/>
    <w:rsid w:val="00A87919"/>
    <w:rsid w:val="00A87CDD"/>
    <w:rsid w:val="00A9373A"/>
    <w:rsid w:val="00A943F8"/>
    <w:rsid w:val="00A9479D"/>
    <w:rsid w:val="00A94E3A"/>
    <w:rsid w:val="00A95F2A"/>
    <w:rsid w:val="00A978A8"/>
    <w:rsid w:val="00A97C1C"/>
    <w:rsid w:val="00AA1DC7"/>
    <w:rsid w:val="00AA1F82"/>
    <w:rsid w:val="00AA4310"/>
    <w:rsid w:val="00AA5ACA"/>
    <w:rsid w:val="00AA6C27"/>
    <w:rsid w:val="00AA7A24"/>
    <w:rsid w:val="00AB005C"/>
    <w:rsid w:val="00AB06A7"/>
    <w:rsid w:val="00AB09B9"/>
    <w:rsid w:val="00AB1577"/>
    <w:rsid w:val="00AB2632"/>
    <w:rsid w:val="00AB3F12"/>
    <w:rsid w:val="00AB4800"/>
    <w:rsid w:val="00AB4F68"/>
    <w:rsid w:val="00AB4FA0"/>
    <w:rsid w:val="00AB612B"/>
    <w:rsid w:val="00AB7145"/>
    <w:rsid w:val="00AB7CD5"/>
    <w:rsid w:val="00AC1CC6"/>
    <w:rsid w:val="00AC1F0D"/>
    <w:rsid w:val="00AC26ED"/>
    <w:rsid w:val="00AC3D39"/>
    <w:rsid w:val="00AC3DDC"/>
    <w:rsid w:val="00AC415B"/>
    <w:rsid w:val="00AC4BD3"/>
    <w:rsid w:val="00AC5EC1"/>
    <w:rsid w:val="00AC64B3"/>
    <w:rsid w:val="00AD12E5"/>
    <w:rsid w:val="00AD2B6C"/>
    <w:rsid w:val="00AD4B4B"/>
    <w:rsid w:val="00AD5B17"/>
    <w:rsid w:val="00AD6D90"/>
    <w:rsid w:val="00AD7A40"/>
    <w:rsid w:val="00AD7FB0"/>
    <w:rsid w:val="00AE17FD"/>
    <w:rsid w:val="00AE4753"/>
    <w:rsid w:val="00AE524B"/>
    <w:rsid w:val="00AE64EF"/>
    <w:rsid w:val="00AE6677"/>
    <w:rsid w:val="00AE73BC"/>
    <w:rsid w:val="00AF1038"/>
    <w:rsid w:val="00AF11B5"/>
    <w:rsid w:val="00AF13E7"/>
    <w:rsid w:val="00AF2733"/>
    <w:rsid w:val="00AF3AB7"/>
    <w:rsid w:val="00AF3FD5"/>
    <w:rsid w:val="00AF3FFC"/>
    <w:rsid w:val="00AF4C96"/>
    <w:rsid w:val="00AF4E14"/>
    <w:rsid w:val="00AF6302"/>
    <w:rsid w:val="00AF6609"/>
    <w:rsid w:val="00AF6DF3"/>
    <w:rsid w:val="00AF74F8"/>
    <w:rsid w:val="00B00365"/>
    <w:rsid w:val="00B0048F"/>
    <w:rsid w:val="00B00514"/>
    <w:rsid w:val="00B01619"/>
    <w:rsid w:val="00B016A4"/>
    <w:rsid w:val="00B01B0E"/>
    <w:rsid w:val="00B01FFE"/>
    <w:rsid w:val="00B03C1F"/>
    <w:rsid w:val="00B0606C"/>
    <w:rsid w:val="00B06BD0"/>
    <w:rsid w:val="00B07211"/>
    <w:rsid w:val="00B12A01"/>
    <w:rsid w:val="00B147C4"/>
    <w:rsid w:val="00B1487C"/>
    <w:rsid w:val="00B14CE4"/>
    <w:rsid w:val="00B17215"/>
    <w:rsid w:val="00B17D1F"/>
    <w:rsid w:val="00B20249"/>
    <w:rsid w:val="00B20EFC"/>
    <w:rsid w:val="00B2338B"/>
    <w:rsid w:val="00B25A91"/>
    <w:rsid w:val="00B26356"/>
    <w:rsid w:val="00B27BE6"/>
    <w:rsid w:val="00B27D3B"/>
    <w:rsid w:val="00B32D91"/>
    <w:rsid w:val="00B32E98"/>
    <w:rsid w:val="00B33286"/>
    <w:rsid w:val="00B337C7"/>
    <w:rsid w:val="00B33FCD"/>
    <w:rsid w:val="00B35345"/>
    <w:rsid w:val="00B35A34"/>
    <w:rsid w:val="00B35B33"/>
    <w:rsid w:val="00B360B8"/>
    <w:rsid w:val="00B366BB"/>
    <w:rsid w:val="00B400A7"/>
    <w:rsid w:val="00B41679"/>
    <w:rsid w:val="00B416D3"/>
    <w:rsid w:val="00B43482"/>
    <w:rsid w:val="00B439B6"/>
    <w:rsid w:val="00B449CA"/>
    <w:rsid w:val="00B475D5"/>
    <w:rsid w:val="00B50E6A"/>
    <w:rsid w:val="00B519DC"/>
    <w:rsid w:val="00B5328D"/>
    <w:rsid w:val="00B53305"/>
    <w:rsid w:val="00B53DCB"/>
    <w:rsid w:val="00B544C8"/>
    <w:rsid w:val="00B54994"/>
    <w:rsid w:val="00B54BD1"/>
    <w:rsid w:val="00B5507D"/>
    <w:rsid w:val="00B55260"/>
    <w:rsid w:val="00B57CCE"/>
    <w:rsid w:val="00B607A2"/>
    <w:rsid w:val="00B61F2F"/>
    <w:rsid w:val="00B62B02"/>
    <w:rsid w:val="00B63909"/>
    <w:rsid w:val="00B6463D"/>
    <w:rsid w:val="00B65765"/>
    <w:rsid w:val="00B65BE9"/>
    <w:rsid w:val="00B66004"/>
    <w:rsid w:val="00B663FE"/>
    <w:rsid w:val="00B66981"/>
    <w:rsid w:val="00B66D47"/>
    <w:rsid w:val="00B67001"/>
    <w:rsid w:val="00B67572"/>
    <w:rsid w:val="00B67D64"/>
    <w:rsid w:val="00B70FC1"/>
    <w:rsid w:val="00B71E6D"/>
    <w:rsid w:val="00B73EF0"/>
    <w:rsid w:val="00B75186"/>
    <w:rsid w:val="00B76577"/>
    <w:rsid w:val="00B76CCE"/>
    <w:rsid w:val="00B81D1D"/>
    <w:rsid w:val="00B8284D"/>
    <w:rsid w:val="00B85BEA"/>
    <w:rsid w:val="00B902CE"/>
    <w:rsid w:val="00B9089B"/>
    <w:rsid w:val="00B90901"/>
    <w:rsid w:val="00B92644"/>
    <w:rsid w:val="00B92AF5"/>
    <w:rsid w:val="00B93A1F"/>
    <w:rsid w:val="00B9704C"/>
    <w:rsid w:val="00BA1412"/>
    <w:rsid w:val="00BA31F7"/>
    <w:rsid w:val="00BA3DBB"/>
    <w:rsid w:val="00BA44C3"/>
    <w:rsid w:val="00BA5DCB"/>
    <w:rsid w:val="00BA745D"/>
    <w:rsid w:val="00BB2549"/>
    <w:rsid w:val="00BB3434"/>
    <w:rsid w:val="00BB4890"/>
    <w:rsid w:val="00BB495B"/>
    <w:rsid w:val="00BC0A83"/>
    <w:rsid w:val="00BC14AA"/>
    <w:rsid w:val="00BC26D1"/>
    <w:rsid w:val="00BC2E8C"/>
    <w:rsid w:val="00BC3212"/>
    <w:rsid w:val="00BC3334"/>
    <w:rsid w:val="00BC34B1"/>
    <w:rsid w:val="00BC3B24"/>
    <w:rsid w:val="00BC4004"/>
    <w:rsid w:val="00BC4A71"/>
    <w:rsid w:val="00BD1368"/>
    <w:rsid w:val="00BD189F"/>
    <w:rsid w:val="00BD1A69"/>
    <w:rsid w:val="00BD1DAB"/>
    <w:rsid w:val="00BD2AE1"/>
    <w:rsid w:val="00BD68D7"/>
    <w:rsid w:val="00BD6B59"/>
    <w:rsid w:val="00BD7171"/>
    <w:rsid w:val="00BE06DD"/>
    <w:rsid w:val="00BE06E2"/>
    <w:rsid w:val="00BE611D"/>
    <w:rsid w:val="00BE74EF"/>
    <w:rsid w:val="00BE7C7C"/>
    <w:rsid w:val="00BF11E7"/>
    <w:rsid w:val="00BF4A79"/>
    <w:rsid w:val="00BF5798"/>
    <w:rsid w:val="00BF591B"/>
    <w:rsid w:val="00BF59AE"/>
    <w:rsid w:val="00BF5EE2"/>
    <w:rsid w:val="00BF652C"/>
    <w:rsid w:val="00BF6A88"/>
    <w:rsid w:val="00BF6C21"/>
    <w:rsid w:val="00C00132"/>
    <w:rsid w:val="00C00F4D"/>
    <w:rsid w:val="00C01709"/>
    <w:rsid w:val="00C01BD0"/>
    <w:rsid w:val="00C02B0F"/>
    <w:rsid w:val="00C0440F"/>
    <w:rsid w:val="00C04D61"/>
    <w:rsid w:val="00C064AA"/>
    <w:rsid w:val="00C06589"/>
    <w:rsid w:val="00C06DFF"/>
    <w:rsid w:val="00C0726B"/>
    <w:rsid w:val="00C07743"/>
    <w:rsid w:val="00C077D2"/>
    <w:rsid w:val="00C0798F"/>
    <w:rsid w:val="00C07D02"/>
    <w:rsid w:val="00C07EF3"/>
    <w:rsid w:val="00C1087E"/>
    <w:rsid w:val="00C110A2"/>
    <w:rsid w:val="00C12671"/>
    <w:rsid w:val="00C14A92"/>
    <w:rsid w:val="00C1590C"/>
    <w:rsid w:val="00C167EF"/>
    <w:rsid w:val="00C169AF"/>
    <w:rsid w:val="00C16CCE"/>
    <w:rsid w:val="00C215C8"/>
    <w:rsid w:val="00C23570"/>
    <w:rsid w:val="00C23ADC"/>
    <w:rsid w:val="00C23C22"/>
    <w:rsid w:val="00C24882"/>
    <w:rsid w:val="00C24BB8"/>
    <w:rsid w:val="00C25B6D"/>
    <w:rsid w:val="00C273A3"/>
    <w:rsid w:val="00C32948"/>
    <w:rsid w:val="00C3455B"/>
    <w:rsid w:val="00C34835"/>
    <w:rsid w:val="00C35526"/>
    <w:rsid w:val="00C35AFE"/>
    <w:rsid w:val="00C35DC1"/>
    <w:rsid w:val="00C374AE"/>
    <w:rsid w:val="00C37E4C"/>
    <w:rsid w:val="00C40660"/>
    <w:rsid w:val="00C40C23"/>
    <w:rsid w:val="00C41392"/>
    <w:rsid w:val="00C426FC"/>
    <w:rsid w:val="00C42A00"/>
    <w:rsid w:val="00C445C1"/>
    <w:rsid w:val="00C44765"/>
    <w:rsid w:val="00C4507B"/>
    <w:rsid w:val="00C451D2"/>
    <w:rsid w:val="00C45C20"/>
    <w:rsid w:val="00C46963"/>
    <w:rsid w:val="00C46AC0"/>
    <w:rsid w:val="00C47F20"/>
    <w:rsid w:val="00C5065D"/>
    <w:rsid w:val="00C509BD"/>
    <w:rsid w:val="00C51BDA"/>
    <w:rsid w:val="00C53211"/>
    <w:rsid w:val="00C543F7"/>
    <w:rsid w:val="00C54FA2"/>
    <w:rsid w:val="00C55454"/>
    <w:rsid w:val="00C604BC"/>
    <w:rsid w:val="00C605EF"/>
    <w:rsid w:val="00C62024"/>
    <w:rsid w:val="00C62BCA"/>
    <w:rsid w:val="00C646E4"/>
    <w:rsid w:val="00C647F3"/>
    <w:rsid w:val="00C66465"/>
    <w:rsid w:val="00C73480"/>
    <w:rsid w:val="00C745D6"/>
    <w:rsid w:val="00C77CCB"/>
    <w:rsid w:val="00C802EC"/>
    <w:rsid w:val="00C804FA"/>
    <w:rsid w:val="00C80943"/>
    <w:rsid w:val="00C81062"/>
    <w:rsid w:val="00C83718"/>
    <w:rsid w:val="00C85F38"/>
    <w:rsid w:val="00C8618F"/>
    <w:rsid w:val="00C863F9"/>
    <w:rsid w:val="00C86A45"/>
    <w:rsid w:val="00C86AEC"/>
    <w:rsid w:val="00C86B30"/>
    <w:rsid w:val="00C86B5F"/>
    <w:rsid w:val="00C872AE"/>
    <w:rsid w:val="00C90547"/>
    <w:rsid w:val="00C905D2"/>
    <w:rsid w:val="00C932D0"/>
    <w:rsid w:val="00C93A20"/>
    <w:rsid w:val="00C96331"/>
    <w:rsid w:val="00C96C2D"/>
    <w:rsid w:val="00CA0A9A"/>
    <w:rsid w:val="00CA19EC"/>
    <w:rsid w:val="00CA296B"/>
    <w:rsid w:val="00CA2C2E"/>
    <w:rsid w:val="00CA3690"/>
    <w:rsid w:val="00CA3A54"/>
    <w:rsid w:val="00CA3CBF"/>
    <w:rsid w:val="00CA54BE"/>
    <w:rsid w:val="00CA6D83"/>
    <w:rsid w:val="00CB058C"/>
    <w:rsid w:val="00CB1D8E"/>
    <w:rsid w:val="00CB2DCE"/>
    <w:rsid w:val="00CB34ED"/>
    <w:rsid w:val="00CB371D"/>
    <w:rsid w:val="00CB3E01"/>
    <w:rsid w:val="00CB3F60"/>
    <w:rsid w:val="00CB5016"/>
    <w:rsid w:val="00CB573D"/>
    <w:rsid w:val="00CB5B72"/>
    <w:rsid w:val="00CB668F"/>
    <w:rsid w:val="00CB6870"/>
    <w:rsid w:val="00CC0BF7"/>
    <w:rsid w:val="00CC0D0F"/>
    <w:rsid w:val="00CC1475"/>
    <w:rsid w:val="00CC18AE"/>
    <w:rsid w:val="00CC1C36"/>
    <w:rsid w:val="00CC1F86"/>
    <w:rsid w:val="00CC2187"/>
    <w:rsid w:val="00CC23A9"/>
    <w:rsid w:val="00CC37A1"/>
    <w:rsid w:val="00CC3842"/>
    <w:rsid w:val="00CC5388"/>
    <w:rsid w:val="00CC547A"/>
    <w:rsid w:val="00CC5831"/>
    <w:rsid w:val="00CD0316"/>
    <w:rsid w:val="00CD13AF"/>
    <w:rsid w:val="00CD1C40"/>
    <w:rsid w:val="00CD3899"/>
    <w:rsid w:val="00CD4570"/>
    <w:rsid w:val="00CD4FEA"/>
    <w:rsid w:val="00CD6100"/>
    <w:rsid w:val="00CE31FB"/>
    <w:rsid w:val="00CE349D"/>
    <w:rsid w:val="00CF022B"/>
    <w:rsid w:val="00CF06DF"/>
    <w:rsid w:val="00CF14EE"/>
    <w:rsid w:val="00CF2DBD"/>
    <w:rsid w:val="00CF2E9C"/>
    <w:rsid w:val="00CF36A4"/>
    <w:rsid w:val="00CF46E0"/>
    <w:rsid w:val="00CF4D17"/>
    <w:rsid w:val="00CF60CE"/>
    <w:rsid w:val="00CF62E7"/>
    <w:rsid w:val="00D0124D"/>
    <w:rsid w:val="00D01A69"/>
    <w:rsid w:val="00D01DB4"/>
    <w:rsid w:val="00D01F80"/>
    <w:rsid w:val="00D01FF1"/>
    <w:rsid w:val="00D03279"/>
    <w:rsid w:val="00D03A05"/>
    <w:rsid w:val="00D10403"/>
    <w:rsid w:val="00D111A8"/>
    <w:rsid w:val="00D11A7D"/>
    <w:rsid w:val="00D13575"/>
    <w:rsid w:val="00D1454F"/>
    <w:rsid w:val="00D15C4E"/>
    <w:rsid w:val="00D16861"/>
    <w:rsid w:val="00D2328C"/>
    <w:rsid w:val="00D23BB5"/>
    <w:rsid w:val="00D24FA8"/>
    <w:rsid w:val="00D25B32"/>
    <w:rsid w:val="00D25D90"/>
    <w:rsid w:val="00D2638A"/>
    <w:rsid w:val="00D306C9"/>
    <w:rsid w:val="00D31662"/>
    <w:rsid w:val="00D32510"/>
    <w:rsid w:val="00D33A4F"/>
    <w:rsid w:val="00D33AF2"/>
    <w:rsid w:val="00D34058"/>
    <w:rsid w:val="00D345DC"/>
    <w:rsid w:val="00D34708"/>
    <w:rsid w:val="00D34FED"/>
    <w:rsid w:val="00D35022"/>
    <w:rsid w:val="00D35179"/>
    <w:rsid w:val="00D3682A"/>
    <w:rsid w:val="00D3751B"/>
    <w:rsid w:val="00D37858"/>
    <w:rsid w:val="00D41224"/>
    <w:rsid w:val="00D419A8"/>
    <w:rsid w:val="00D43DA9"/>
    <w:rsid w:val="00D4464D"/>
    <w:rsid w:val="00D44993"/>
    <w:rsid w:val="00D45835"/>
    <w:rsid w:val="00D45D4F"/>
    <w:rsid w:val="00D45E13"/>
    <w:rsid w:val="00D45FEF"/>
    <w:rsid w:val="00D5042F"/>
    <w:rsid w:val="00D524C0"/>
    <w:rsid w:val="00D52F77"/>
    <w:rsid w:val="00D532C3"/>
    <w:rsid w:val="00D54E74"/>
    <w:rsid w:val="00D5630C"/>
    <w:rsid w:val="00D56562"/>
    <w:rsid w:val="00D56C2E"/>
    <w:rsid w:val="00D574CD"/>
    <w:rsid w:val="00D57D1D"/>
    <w:rsid w:val="00D61992"/>
    <w:rsid w:val="00D62120"/>
    <w:rsid w:val="00D621CE"/>
    <w:rsid w:val="00D625AA"/>
    <w:rsid w:val="00D634B5"/>
    <w:rsid w:val="00D64229"/>
    <w:rsid w:val="00D663B7"/>
    <w:rsid w:val="00D67DF9"/>
    <w:rsid w:val="00D706E8"/>
    <w:rsid w:val="00D71901"/>
    <w:rsid w:val="00D7385D"/>
    <w:rsid w:val="00D73C9B"/>
    <w:rsid w:val="00D742C9"/>
    <w:rsid w:val="00D748C9"/>
    <w:rsid w:val="00D74956"/>
    <w:rsid w:val="00D76D0F"/>
    <w:rsid w:val="00D7718D"/>
    <w:rsid w:val="00D80AE4"/>
    <w:rsid w:val="00D81130"/>
    <w:rsid w:val="00D8134F"/>
    <w:rsid w:val="00D8436E"/>
    <w:rsid w:val="00D85D45"/>
    <w:rsid w:val="00D86ED1"/>
    <w:rsid w:val="00D87C5C"/>
    <w:rsid w:val="00D90B10"/>
    <w:rsid w:val="00D93588"/>
    <w:rsid w:val="00D93E25"/>
    <w:rsid w:val="00D9572A"/>
    <w:rsid w:val="00D963B2"/>
    <w:rsid w:val="00D96EF9"/>
    <w:rsid w:val="00D96F7D"/>
    <w:rsid w:val="00D97D54"/>
    <w:rsid w:val="00D97F82"/>
    <w:rsid w:val="00DA00EF"/>
    <w:rsid w:val="00DA1E93"/>
    <w:rsid w:val="00DA3870"/>
    <w:rsid w:val="00DA3C3C"/>
    <w:rsid w:val="00DA3EB8"/>
    <w:rsid w:val="00DA725A"/>
    <w:rsid w:val="00DA7E6F"/>
    <w:rsid w:val="00DB05E1"/>
    <w:rsid w:val="00DB0CAF"/>
    <w:rsid w:val="00DB0CDD"/>
    <w:rsid w:val="00DB19A6"/>
    <w:rsid w:val="00DB48A7"/>
    <w:rsid w:val="00DB48F6"/>
    <w:rsid w:val="00DB4F08"/>
    <w:rsid w:val="00DB79D5"/>
    <w:rsid w:val="00DB7B98"/>
    <w:rsid w:val="00DC006A"/>
    <w:rsid w:val="00DC0CA2"/>
    <w:rsid w:val="00DC1B99"/>
    <w:rsid w:val="00DC1DDA"/>
    <w:rsid w:val="00DC1E1D"/>
    <w:rsid w:val="00DC2E68"/>
    <w:rsid w:val="00DC33BC"/>
    <w:rsid w:val="00DC378C"/>
    <w:rsid w:val="00DC37D0"/>
    <w:rsid w:val="00DC4602"/>
    <w:rsid w:val="00DC5447"/>
    <w:rsid w:val="00DC58C1"/>
    <w:rsid w:val="00DC5E3B"/>
    <w:rsid w:val="00DD186B"/>
    <w:rsid w:val="00DD2FCC"/>
    <w:rsid w:val="00DD3351"/>
    <w:rsid w:val="00DD405C"/>
    <w:rsid w:val="00DD45AA"/>
    <w:rsid w:val="00DD75A1"/>
    <w:rsid w:val="00DD7E1C"/>
    <w:rsid w:val="00DE0C9F"/>
    <w:rsid w:val="00DE0D8F"/>
    <w:rsid w:val="00DE0DC8"/>
    <w:rsid w:val="00DE0ED5"/>
    <w:rsid w:val="00DE393C"/>
    <w:rsid w:val="00DE3CB6"/>
    <w:rsid w:val="00DE461E"/>
    <w:rsid w:val="00DE4E11"/>
    <w:rsid w:val="00DE60B5"/>
    <w:rsid w:val="00DF09D6"/>
    <w:rsid w:val="00DF0CB0"/>
    <w:rsid w:val="00DF0E7D"/>
    <w:rsid w:val="00DF1AF3"/>
    <w:rsid w:val="00DF1D4B"/>
    <w:rsid w:val="00DF2EA5"/>
    <w:rsid w:val="00DF3B94"/>
    <w:rsid w:val="00DF43C6"/>
    <w:rsid w:val="00DF4570"/>
    <w:rsid w:val="00DF67A1"/>
    <w:rsid w:val="00DF7160"/>
    <w:rsid w:val="00E007FD"/>
    <w:rsid w:val="00E01068"/>
    <w:rsid w:val="00E010D7"/>
    <w:rsid w:val="00E01CFD"/>
    <w:rsid w:val="00E01F30"/>
    <w:rsid w:val="00E02E81"/>
    <w:rsid w:val="00E04E47"/>
    <w:rsid w:val="00E05CDE"/>
    <w:rsid w:val="00E07DBA"/>
    <w:rsid w:val="00E10121"/>
    <w:rsid w:val="00E10857"/>
    <w:rsid w:val="00E10BC1"/>
    <w:rsid w:val="00E11B33"/>
    <w:rsid w:val="00E12463"/>
    <w:rsid w:val="00E12AFE"/>
    <w:rsid w:val="00E13097"/>
    <w:rsid w:val="00E14E97"/>
    <w:rsid w:val="00E14FC4"/>
    <w:rsid w:val="00E15B6E"/>
    <w:rsid w:val="00E174BC"/>
    <w:rsid w:val="00E207F9"/>
    <w:rsid w:val="00E21423"/>
    <w:rsid w:val="00E219C1"/>
    <w:rsid w:val="00E22EA0"/>
    <w:rsid w:val="00E23961"/>
    <w:rsid w:val="00E23A18"/>
    <w:rsid w:val="00E23B32"/>
    <w:rsid w:val="00E23F6A"/>
    <w:rsid w:val="00E243CF"/>
    <w:rsid w:val="00E26A03"/>
    <w:rsid w:val="00E26E34"/>
    <w:rsid w:val="00E3105A"/>
    <w:rsid w:val="00E3191B"/>
    <w:rsid w:val="00E31D03"/>
    <w:rsid w:val="00E32291"/>
    <w:rsid w:val="00E32E07"/>
    <w:rsid w:val="00E330E7"/>
    <w:rsid w:val="00E331A2"/>
    <w:rsid w:val="00E340A8"/>
    <w:rsid w:val="00E34C30"/>
    <w:rsid w:val="00E34C6A"/>
    <w:rsid w:val="00E37B43"/>
    <w:rsid w:val="00E425EF"/>
    <w:rsid w:val="00E428CD"/>
    <w:rsid w:val="00E42D63"/>
    <w:rsid w:val="00E434A4"/>
    <w:rsid w:val="00E44BE9"/>
    <w:rsid w:val="00E4619D"/>
    <w:rsid w:val="00E51865"/>
    <w:rsid w:val="00E529BE"/>
    <w:rsid w:val="00E5332F"/>
    <w:rsid w:val="00E545D2"/>
    <w:rsid w:val="00E54C6F"/>
    <w:rsid w:val="00E579EA"/>
    <w:rsid w:val="00E57A71"/>
    <w:rsid w:val="00E612C7"/>
    <w:rsid w:val="00E616ED"/>
    <w:rsid w:val="00E6179F"/>
    <w:rsid w:val="00E61E12"/>
    <w:rsid w:val="00E61FB8"/>
    <w:rsid w:val="00E62321"/>
    <w:rsid w:val="00E6312C"/>
    <w:rsid w:val="00E63734"/>
    <w:rsid w:val="00E63A84"/>
    <w:rsid w:val="00E63BD9"/>
    <w:rsid w:val="00E65AAC"/>
    <w:rsid w:val="00E65E6C"/>
    <w:rsid w:val="00E661E0"/>
    <w:rsid w:val="00E668C4"/>
    <w:rsid w:val="00E66BC3"/>
    <w:rsid w:val="00E675DD"/>
    <w:rsid w:val="00E67FA9"/>
    <w:rsid w:val="00E70167"/>
    <w:rsid w:val="00E703BE"/>
    <w:rsid w:val="00E71955"/>
    <w:rsid w:val="00E719F5"/>
    <w:rsid w:val="00E726E2"/>
    <w:rsid w:val="00E72806"/>
    <w:rsid w:val="00E72930"/>
    <w:rsid w:val="00E74905"/>
    <w:rsid w:val="00E76D93"/>
    <w:rsid w:val="00E8213D"/>
    <w:rsid w:val="00E823EB"/>
    <w:rsid w:val="00E8326C"/>
    <w:rsid w:val="00E83281"/>
    <w:rsid w:val="00E83716"/>
    <w:rsid w:val="00E83B7E"/>
    <w:rsid w:val="00E849CE"/>
    <w:rsid w:val="00E8625B"/>
    <w:rsid w:val="00E86B38"/>
    <w:rsid w:val="00E86C92"/>
    <w:rsid w:val="00E872F3"/>
    <w:rsid w:val="00E902CF"/>
    <w:rsid w:val="00E91134"/>
    <w:rsid w:val="00E91759"/>
    <w:rsid w:val="00E919BE"/>
    <w:rsid w:val="00E926E1"/>
    <w:rsid w:val="00E92A1B"/>
    <w:rsid w:val="00E92CC7"/>
    <w:rsid w:val="00E931DB"/>
    <w:rsid w:val="00E93675"/>
    <w:rsid w:val="00E93A93"/>
    <w:rsid w:val="00E943A2"/>
    <w:rsid w:val="00E949D0"/>
    <w:rsid w:val="00E95E31"/>
    <w:rsid w:val="00E96B45"/>
    <w:rsid w:val="00E96E3F"/>
    <w:rsid w:val="00EA0AEC"/>
    <w:rsid w:val="00EA11A5"/>
    <w:rsid w:val="00EA34E8"/>
    <w:rsid w:val="00EA3791"/>
    <w:rsid w:val="00EA45FF"/>
    <w:rsid w:val="00EA4C0E"/>
    <w:rsid w:val="00EA578F"/>
    <w:rsid w:val="00EA5DC1"/>
    <w:rsid w:val="00EA65E9"/>
    <w:rsid w:val="00EB0752"/>
    <w:rsid w:val="00EB0B64"/>
    <w:rsid w:val="00EB0E56"/>
    <w:rsid w:val="00EB17ED"/>
    <w:rsid w:val="00EB1EEA"/>
    <w:rsid w:val="00EB2C86"/>
    <w:rsid w:val="00EB5A62"/>
    <w:rsid w:val="00EB624D"/>
    <w:rsid w:val="00EB6259"/>
    <w:rsid w:val="00EB6665"/>
    <w:rsid w:val="00EB6711"/>
    <w:rsid w:val="00EB7E8A"/>
    <w:rsid w:val="00EC0CA5"/>
    <w:rsid w:val="00EC5271"/>
    <w:rsid w:val="00EC6DE9"/>
    <w:rsid w:val="00ED21CB"/>
    <w:rsid w:val="00ED3823"/>
    <w:rsid w:val="00ED3A9E"/>
    <w:rsid w:val="00ED3C18"/>
    <w:rsid w:val="00ED3EA3"/>
    <w:rsid w:val="00ED3F94"/>
    <w:rsid w:val="00ED40FC"/>
    <w:rsid w:val="00ED41B2"/>
    <w:rsid w:val="00ED52AA"/>
    <w:rsid w:val="00ED5E62"/>
    <w:rsid w:val="00ED60DE"/>
    <w:rsid w:val="00ED76D1"/>
    <w:rsid w:val="00EE2105"/>
    <w:rsid w:val="00EE31F6"/>
    <w:rsid w:val="00EE325A"/>
    <w:rsid w:val="00EE36E5"/>
    <w:rsid w:val="00EE454B"/>
    <w:rsid w:val="00EE4A87"/>
    <w:rsid w:val="00EE4D36"/>
    <w:rsid w:val="00EE5804"/>
    <w:rsid w:val="00EE6705"/>
    <w:rsid w:val="00EF0826"/>
    <w:rsid w:val="00EF2917"/>
    <w:rsid w:val="00EF41BB"/>
    <w:rsid w:val="00EF496F"/>
    <w:rsid w:val="00EF578F"/>
    <w:rsid w:val="00EF5E26"/>
    <w:rsid w:val="00EF64D8"/>
    <w:rsid w:val="00EF6F0D"/>
    <w:rsid w:val="00EF7C9F"/>
    <w:rsid w:val="00F0103D"/>
    <w:rsid w:val="00F0154F"/>
    <w:rsid w:val="00F05044"/>
    <w:rsid w:val="00F068F4"/>
    <w:rsid w:val="00F07306"/>
    <w:rsid w:val="00F075A3"/>
    <w:rsid w:val="00F07FBC"/>
    <w:rsid w:val="00F107DD"/>
    <w:rsid w:val="00F10A20"/>
    <w:rsid w:val="00F10F19"/>
    <w:rsid w:val="00F123E5"/>
    <w:rsid w:val="00F131EF"/>
    <w:rsid w:val="00F13969"/>
    <w:rsid w:val="00F13DDB"/>
    <w:rsid w:val="00F15136"/>
    <w:rsid w:val="00F15ECD"/>
    <w:rsid w:val="00F16B46"/>
    <w:rsid w:val="00F201BE"/>
    <w:rsid w:val="00F211C0"/>
    <w:rsid w:val="00F2188B"/>
    <w:rsid w:val="00F237C7"/>
    <w:rsid w:val="00F24B76"/>
    <w:rsid w:val="00F24E8A"/>
    <w:rsid w:val="00F25680"/>
    <w:rsid w:val="00F263CD"/>
    <w:rsid w:val="00F30DF5"/>
    <w:rsid w:val="00F30E12"/>
    <w:rsid w:val="00F31AFC"/>
    <w:rsid w:val="00F32DC2"/>
    <w:rsid w:val="00F33322"/>
    <w:rsid w:val="00F3685B"/>
    <w:rsid w:val="00F376D1"/>
    <w:rsid w:val="00F37832"/>
    <w:rsid w:val="00F378D0"/>
    <w:rsid w:val="00F409AF"/>
    <w:rsid w:val="00F415A7"/>
    <w:rsid w:val="00F446E8"/>
    <w:rsid w:val="00F44BB4"/>
    <w:rsid w:val="00F45209"/>
    <w:rsid w:val="00F45C31"/>
    <w:rsid w:val="00F47D5C"/>
    <w:rsid w:val="00F51B6D"/>
    <w:rsid w:val="00F520DD"/>
    <w:rsid w:val="00F52FE4"/>
    <w:rsid w:val="00F56300"/>
    <w:rsid w:val="00F571B6"/>
    <w:rsid w:val="00F60911"/>
    <w:rsid w:val="00F609E9"/>
    <w:rsid w:val="00F60FB3"/>
    <w:rsid w:val="00F61594"/>
    <w:rsid w:val="00F63361"/>
    <w:rsid w:val="00F63FDD"/>
    <w:rsid w:val="00F65C94"/>
    <w:rsid w:val="00F66601"/>
    <w:rsid w:val="00F66817"/>
    <w:rsid w:val="00F67603"/>
    <w:rsid w:val="00F7040C"/>
    <w:rsid w:val="00F706D2"/>
    <w:rsid w:val="00F71432"/>
    <w:rsid w:val="00F72CD2"/>
    <w:rsid w:val="00F74182"/>
    <w:rsid w:val="00F74423"/>
    <w:rsid w:val="00F74615"/>
    <w:rsid w:val="00F75D64"/>
    <w:rsid w:val="00F76A12"/>
    <w:rsid w:val="00F778C5"/>
    <w:rsid w:val="00F80C23"/>
    <w:rsid w:val="00F81B81"/>
    <w:rsid w:val="00F82170"/>
    <w:rsid w:val="00F8607C"/>
    <w:rsid w:val="00F860E1"/>
    <w:rsid w:val="00F87995"/>
    <w:rsid w:val="00F90BF0"/>
    <w:rsid w:val="00F9336A"/>
    <w:rsid w:val="00F93DC9"/>
    <w:rsid w:val="00F94072"/>
    <w:rsid w:val="00F95179"/>
    <w:rsid w:val="00F9523F"/>
    <w:rsid w:val="00F9642B"/>
    <w:rsid w:val="00F9664D"/>
    <w:rsid w:val="00F96DCB"/>
    <w:rsid w:val="00F976EF"/>
    <w:rsid w:val="00F97973"/>
    <w:rsid w:val="00F97D19"/>
    <w:rsid w:val="00FA075C"/>
    <w:rsid w:val="00FA0F75"/>
    <w:rsid w:val="00FA1959"/>
    <w:rsid w:val="00FA1C29"/>
    <w:rsid w:val="00FA4667"/>
    <w:rsid w:val="00FA46F0"/>
    <w:rsid w:val="00FA4AD6"/>
    <w:rsid w:val="00FA52DA"/>
    <w:rsid w:val="00FA7990"/>
    <w:rsid w:val="00FB1A6B"/>
    <w:rsid w:val="00FB3968"/>
    <w:rsid w:val="00FB3BD3"/>
    <w:rsid w:val="00FB4E92"/>
    <w:rsid w:val="00FB616E"/>
    <w:rsid w:val="00FB63C5"/>
    <w:rsid w:val="00FB6A77"/>
    <w:rsid w:val="00FB6DDB"/>
    <w:rsid w:val="00FB7821"/>
    <w:rsid w:val="00FC0D9E"/>
    <w:rsid w:val="00FC141C"/>
    <w:rsid w:val="00FC2909"/>
    <w:rsid w:val="00FC395F"/>
    <w:rsid w:val="00FC3E3E"/>
    <w:rsid w:val="00FC4E49"/>
    <w:rsid w:val="00FC4E91"/>
    <w:rsid w:val="00FC598F"/>
    <w:rsid w:val="00FC61C0"/>
    <w:rsid w:val="00FC6D0C"/>
    <w:rsid w:val="00FC6DE6"/>
    <w:rsid w:val="00FD09B6"/>
    <w:rsid w:val="00FD2520"/>
    <w:rsid w:val="00FD255A"/>
    <w:rsid w:val="00FD3E33"/>
    <w:rsid w:val="00FD4ABF"/>
    <w:rsid w:val="00FD543B"/>
    <w:rsid w:val="00FE0172"/>
    <w:rsid w:val="00FE2359"/>
    <w:rsid w:val="00FE2ED8"/>
    <w:rsid w:val="00FE311C"/>
    <w:rsid w:val="00FE66DA"/>
    <w:rsid w:val="00FE6D30"/>
    <w:rsid w:val="00FE7366"/>
    <w:rsid w:val="00FE7655"/>
    <w:rsid w:val="00FE793D"/>
    <w:rsid w:val="00FE7ED2"/>
    <w:rsid w:val="00FF184C"/>
    <w:rsid w:val="00FF240B"/>
    <w:rsid w:val="00FF374A"/>
    <w:rsid w:val="00FF4110"/>
    <w:rsid w:val="00FF4F55"/>
    <w:rsid w:val="00FF51B7"/>
    <w:rsid w:val="00FF5A90"/>
    <w:rsid w:val="00FF65AA"/>
    <w:rsid w:val="00FF78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28AA013"/>
  <w15:docId w15:val="{E5A7CE1A-EA75-4D24-940B-1B37B9DB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E0725"/>
    <w:pPr>
      <w:bidi/>
      <w:spacing w:after="200" w:line="276" w:lineRule="auto"/>
    </w:pPr>
    <w:rPr>
      <w:color w:val="000000"/>
      <w:sz w:val="24"/>
      <w:szCs w:val="24"/>
    </w:rPr>
  </w:style>
  <w:style w:type="paragraph" w:styleId="1">
    <w:name w:val="heading 1"/>
    <w:aliases w:val="H1,Section,Chapter Headline,כותרת שיעור,h1,II+,headone,I"/>
    <w:basedOn w:val="a0"/>
    <w:next w:val="a3"/>
    <w:link w:val="13"/>
    <w:uiPriority w:val="9"/>
    <w:qFormat/>
    <w:rsid w:val="0036074B"/>
    <w:pPr>
      <w:numPr>
        <w:ilvl w:val="0"/>
      </w:numPr>
      <w:spacing w:after="240"/>
      <w:outlineLvl w:val="0"/>
    </w:pPr>
    <w:rPr>
      <w:b/>
      <w:bCs/>
    </w:rPr>
  </w:style>
  <w:style w:type="paragraph" w:styleId="21">
    <w:name w:val="heading 2"/>
    <w:basedOn w:val="a3"/>
    <w:next w:val="a3"/>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color w:val="auto"/>
      <w:position w:val="2"/>
      <w:sz w:val="22"/>
      <w:szCs w:val="32"/>
      <w:lang w:eastAsia="he-IL"/>
    </w:rPr>
  </w:style>
  <w:style w:type="paragraph" w:styleId="31">
    <w:name w:val="heading 3"/>
    <w:basedOn w:val="a3"/>
    <w:next w:val="a3"/>
    <w:link w:val="32"/>
    <w:unhideWhenUsed/>
    <w:qFormat/>
    <w:rsid w:val="00390630"/>
    <w:pPr>
      <w:keepNext/>
      <w:spacing w:before="240" w:after="60" w:line="240" w:lineRule="auto"/>
      <w:outlineLvl w:val="2"/>
    </w:pPr>
    <w:rPr>
      <w:rFonts w:ascii="Cambria" w:eastAsia="Times New Roman" w:hAnsi="Cambria" w:cs="Times New Roman"/>
      <w:b/>
      <w:bCs/>
      <w:color w:val="auto"/>
      <w:sz w:val="26"/>
      <w:szCs w:val="26"/>
      <w:lang w:eastAsia="he-IL"/>
    </w:rPr>
  </w:style>
  <w:style w:type="paragraph" w:styleId="41">
    <w:name w:val="heading 4"/>
    <w:basedOn w:val="a3"/>
    <w:next w:val="a3"/>
    <w:link w:val="43"/>
    <w:qFormat/>
    <w:rsid w:val="00110A06"/>
    <w:pPr>
      <w:keepNext/>
      <w:numPr>
        <w:numId w:val="14"/>
      </w:numPr>
      <w:spacing w:after="0"/>
      <w:outlineLvl w:val="3"/>
    </w:pPr>
    <w:rPr>
      <w:rFonts w:ascii="Arial" w:eastAsia="Times New Roman" w:hAnsi="Arial" w:cs="Arial"/>
      <w:b/>
      <w:bCs/>
      <w:color w:val="auto"/>
      <w:sz w:val="22"/>
      <w:szCs w:val="22"/>
      <w:lang w:eastAsia="he-IL"/>
    </w:rPr>
  </w:style>
  <w:style w:type="paragraph" w:styleId="50">
    <w:name w:val="heading 5"/>
    <w:basedOn w:val="a3"/>
    <w:next w:val="a3"/>
    <w:link w:val="51"/>
    <w:qFormat/>
    <w:rsid w:val="00390630"/>
    <w:pPr>
      <w:spacing w:before="240" w:after="60" w:line="240" w:lineRule="auto"/>
      <w:outlineLvl w:val="4"/>
    </w:pPr>
    <w:rPr>
      <w:rFonts w:ascii="Times New Roman" w:eastAsia="Times New Roman" w:hAnsi="Times New Roman" w:cs="FrankRuehl"/>
      <w:b/>
      <w:bCs/>
      <w:i/>
      <w:iCs/>
      <w:color w:val="auto"/>
      <w:sz w:val="26"/>
      <w:szCs w:val="26"/>
      <w:lang w:eastAsia="he-IL"/>
    </w:rPr>
  </w:style>
  <w:style w:type="paragraph" w:styleId="60">
    <w:name w:val="heading 6"/>
    <w:basedOn w:val="a3"/>
    <w:next w:val="a3"/>
    <w:link w:val="61"/>
    <w:qFormat/>
    <w:rsid w:val="00390630"/>
    <w:pPr>
      <w:spacing w:before="240" w:after="60" w:line="240" w:lineRule="auto"/>
      <w:outlineLvl w:val="5"/>
    </w:pPr>
    <w:rPr>
      <w:rFonts w:ascii="Times New Roman" w:eastAsia="Times New Roman" w:hAnsi="Times New Roman" w:cs="Times New Roman"/>
      <w:b/>
      <w:bCs/>
      <w:color w:val="auto"/>
      <w:sz w:val="22"/>
      <w:szCs w:val="22"/>
      <w:lang w:eastAsia="he-IL"/>
    </w:rPr>
  </w:style>
  <w:style w:type="paragraph" w:styleId="7">
    <w:name w:val="heading 7"/>
    <w:basedOn w:val="a3"/>
    <w:next w:val="a3"/>
    <w:link w:val="70"/>
    <w:qFormat/>
    <w:rsid w:val="00390630"/>
    <w:pPr>
      <w:spacing w:before="240" w:after="60" w:line="240" w:lineRule="auto"/>
      <w:outlineLvl w:val="6"/>
    </w:pPr>
    <w:rPr>
      <w:rFonts w:ascii="Times New Roman" w:eastAsia="Times New Roman" w:hAnsi="Times New Roman" w:cs="Times New Roman"/>
      <w:color w:val="auto"/>
      <w:lang w:eastAsia="he-IL"/>
    </w:rPr>
  </w:style>
  <w:style w:type="paragraph" w:styleId="8">
    <w:name w:val="heading 8"/>
    <w:basedOn w:val="a3"/>
    <w:next w:val="a3"/>
    <w:link w:val="80"/>
    <w:qFormat/>
    <w:rsid w:val="00390630"/>
    <w:pPr>
      <w:spacing w:before="240" w:after="60" w:line="240" w:lineRule="auto"/>
      <w:outlineLvl w:val="7"/>
    </w:pPr>
    <w:rPr>
      <w:rFonts w:ascii="Times New Roman" w:eastAsia="Times New Roman" w:hAnsi="Times New Roman" w:cs="Times New Roman"/>
      <w:i/>
      <w:iCs/>
      <w:color w:val="auto"/>
      <w:lang w:eastAsia="he-IL"/>
    </w:rPr>
  </w:style>
  <w:style w:type="paragraph" w:styleId="9">
    <w:name w:val="heading 9"/>
    <w:basedOn w:val="a3"/>
    <w:next w:val="a3"/>
    <w:link w:val="90"/>
    <w:qFormat/>
    <w:rsid w:val="00390630"/>
    <w:pPr>
      <w:spacing w:before="240" w:after="60" w:line="240" w:lineRule="auto"/>
      <w:outlineLvl w:val="8"/>
    </w:pPr>
    <w:rPr>
      <w:rFonts w:ascii="Arial" w:eastAsia="Times New Roman" w:hAnsi="Arial" w:cs="Arial"/>
      <w:color w:val="auto"/>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Placeholder Text"/>
    <w:basedOn w:val="a4"/>
    <w:uiPriority w:val="99"/>
    <w:semiHidden/>
    <w:rsid w:val="00F67603"/>
    <w:rPr>
      <w:color w:val="808080"/>
    </w:rPr>
  </w:style>
  <w:style w:type="paragraph" w:styleId="a8">
    <w:name w:val="Balloon Text"/>
    <w:basedOn w:val="a3"/>
    <w:link w:val="a9"/>
    <w:semiHidden/>
    <w:unhideWhenUsed/>
    <w:rsid w:val="00F67603"/>
    <w:pPr>
      <w:spacing w:after="0" w:line="240" w:lineRule="auto"/>
    </w:pPr>
    <w:rPr>
      <w:rFonts w:ascii="Tahoma" w:hAnsi="Tahoma" w:cs="Tahoma"/>
      <w:sz w:val="16"/>
      <w:szCs w:val="16"/>
    </w:rPr>
  </w:style>
  <w:style w:type="character" w:customStyle="1" w:styleId="a9">
    <w:name w:val="טקסט בלונים תו"/>
    <w:basedOn w:val="a4"/>
    <w:link w:val="a8"/>
    <w:semiHidden/>
    <w:rsid w:val="00F67603"/>
    <w:rPr>
      <w:rFonts w:ascii="Tahoma" w:hAnsi="Tahoma" w:cs="Tahoma"/>
      <w:sz w:val="16"/>
      <w:szCs w:val="16"/>
    </w:rPr>
  </w:style>
  <w:style w:type="paragraph" w:styleId="aa">
    <w:name w:val="header"/>
    <w:aliases w:val="Header"/>
    <w:basedOn w:val="a3"/>
    <w:link w:val="ab"/>
    <w:unhideWhenUsed/>
    <w:rsid w:val="0038772F"/>
    <w:pPr>
      <w:tabs>
        <w:tab w:val="center" w:pos="4153"/>
        <w:tab w:val="right" w:pos="8306"/>
      </w:tabs>
      <w:spacing w:after="0" w:line="240" w:lineRule="auto"/>
    </w:pPr>
  </w:style>
  <w:style w:type="character" w:customStyle="1" w:styleId="ab">
    <w:name w:val="כותרת עליונה תו"/>
    <w:aliases w:val="Header תו"/>
    <w:basedOn w:val="a4"/>
    <w:link w:val="aa"/>
    <w:rsid w:val="0038772F"/>
  </w:style>
  <w:style w:type="paragraph" w:styleId="ac">
    <w:name w:val="footer"/>
    <w:basedOn w:val="a3"/>
    <w:link w:val="ad"/>
    <w:unhideWhenUsed/>
    <w:rsid w:val="0038772F"/>
    <w:pPr>
      <w:tabs>
        <w:tab w:val="center" w:pos="4153"/>
        <w:tab w:val="right" w:pos="8306"/>
      </w:tabs>
      <w:spacing w:after="0" w:line="240" w:lineRule="auto"/>
    </w:pPr>
  </w:style>
  <w:style w:type="character" w:customStyle="1" w:styleId="ad">
    <w:name w:val="כותרת תחתונה תו"/>
    <w:basedOn w:val="a4"/>
    <w:link w:val="ac"/>
    <w:rsid w:val="0038772F"/>
  </w:style>
  <w:style w:type="character" w:customStyle="1" w:styleId="ae">
    <w:name w:val="ממיברירתמחדל"/>
    <w:basedOn w:val="a4"/>
    <w:uiPriority w:val="1"/>
    <w:rsid w:val="0062207E"/>
    <w:rPr>
      <w:rFonts w:cs="David"/>
      <w:color w:val="000000"/>
      <w:szCs w:val="24"/>
    </w:rPr>
  </w:style>
  <w:style w:type="paragraph" w:customStyle="1" w:styleId="11">
    <w:name w:val="סיעוף 1"/>
    <w:basedOn w:val="a3"/>
    <w:rsid w:val="0001467B"/>
    <w:pPr>
      <w:numPr>
        <w:numId w:val="1"/>
      </w:numPr>
      <w:spacing w:before="120" w:after="0" w:line="240" w:lineRule="auto"/>
      <w:ind w:right="0"/>
    </w:pPr>
    <w:rPr>
      <w:rFonts w:ascii="Times New Roman" w:eastAsia="Times New Roman" w:hAnsi="Times New Roman"/>
      <w:color w:val="auto"/>
    </w:rPr>
  </w:style>
  <w:style w:type="paragraph" w:customStyle="1" w:styleId="20">
    <w:name w:val="סיעוף 2"/>
    <w:basedOn w:val="11"/>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2">
    <w:name w:val="סיעוף 4"/>
    <w:basedOn w:val="30"/>
    <w:rsid w:val="0001467B"/>
    <w:pPr>
      <w:numPr>
        <w:ilvl w:val="3"/>
      </w:numPr>
      <w:ind w:right="0"/>
    </w:pPr>
  </w:style>
  <w:style w:type="paragraph" w:styleId="a0">
    <w:name w:val="List Paragraph"/>
    <w:basedOn w:val="a3"/>
    <w:link w:val="af"/>
    <w:uiPriority w:val="34"/>
    <w:qFormat/>
    <w:rsid w:val="009D3C63"/>
    <w:pPr>
      <w:numPr>
        <w:ilvl w:val="1"/>
        <w:numId w:val="11"/>
      </w:numPr>
      <w:spacing w:before="120" w:after="120" w:line="360" w:lineRule="auto"/>
      <w:contextualSpacing/>
      <w:jc w:val="both"/>
    </w:pPr>
    <w:rPr>
      <w:rFonts w:ascii="Arial" w:hAnsi="Arial" w:cs="Arial"/>
      <w:sz w:val="22"/>
      <w:szCs w:val="22"/>
    </w:rPr>
  </w:style>
  <w:style w:type="character" w:styleId="af0">
    <w:name w:val="Strong"/>
    <w:basedOn w:val="a4"/>
    <w:uiPriority w:val="22"/>
    <w:qFormat/>
    <w:rsid w:val="00ED3EA3"/>
    <w:rPr>
      <w:b/>
      <w:bCs/>
    </w:rPr>
  </w:style>
  <w:style w:type="character" w:customStyle="1" w:styleId="13">
    <w:name w:val="כותרת 1 תו"/>
    <w:aliases w:val="H1 תו,Section תו,Chapter Headline תו,כותרת שיעור תו,h1 תו,II+ תו,headone תו,I תו"/>
    <w:basedOn w:val="a4"/>
    <w:link w:val="1"/>
    <w:uiPriority w:val="9"/>
    <w:rsid w:val="0036074B"/>
    <w:rPr>
      <w:rFonts w:ascii="Arial" w:hAnsi="Arial" w:cs="Arial"/>
      <w:b/>
      <w:bCs/>
      <w:color w:val="000000"/>
      <w:sz w:val="22"/>
      <w:szCs w:val="22"/>
    </w:rPr>
  </w:style>
  <w:style w:type="character" w:customStyle="1" w:styleId="22">
    <w:name w:val="כותרת 2 תו"/>
    <w:basedOn w:val="a4"/>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4"/>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4"/>
    <w:link w:val="41"/>
    <w:rsid w:val="00110A06"/>
    <w:rPr>
      <w:rFonts w:ascii="Arial" w:eastAsia="Times New Roman" w:hAnsi="Arial" w:cs="Arial"/>
      <w:b/>
      <w:bCs/>
      <w:sz w:val="22"/>
      <w:szCs w:val="22"/>
      <w:lang w:eastAsia="he-IL"/>
    </w:rPr>
  </w:style>
  <w:style w:type="character" w:customStyle="1" w:styleId="51">
    <w:name w:val="כותרת 5 תו"/>
    <w:basedOn w:val="a4"/>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4"/>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4"/>
    <w:link w:val="7"/>
    <w:rsid w:val="00390630"/>
    <w:rPr>
      <w:rFonts w:ascii="Times New Roman" w:eastAsia="Times New Roman" w:hAnsi="Times New Roman" w:cs="Times New Roman"/>
      <w:color w:val="auto"/>
      <w:lang w:eastAsia="he-IL"/>
    </w:rPr>
  </w:style>
  <w:style w:type="character" w:customStyle="1" w:styleId="80">
    <w:name w:val="כותרת 8 תו"/>
    <w:basedOn w:val="a4"/>
    <w:link w:val="8"/>
    <w:rsid w:val="00390630"/>
    <w:rPr>
      <w:rFonts w:ascii="Times New Roman" w:eastAsia="Times New Roman" w:hAnsi="Times New Roman" w:cs="Times New Roman"/>
      <w:i/>
      <w:iCs/>
      <w:color w:val="auto"/>
      <w:lang w:eastAsia="he-IL"/>
    </w:rPr>
  </w:style>
  <w:style w:type="character" w:customStyle="1" w:styleId="90">
    <w:name w:val="כותרת 9 תו"/>
    <w:basedOn w:val="a4"/>
    <w:link w:val="9"/>
    <w:rsid w:val="00390630"/>
    <w:rPr>
      <w:rFonts w:ascii="Arial" w:eastAsia="Times New Roman" w:hAnsi="Arial" w:cs="Arial"/>
      <w:color w:val="auto"/>
      <w:sz w:val="22"/>
      <w:szCs w:val="22"/>
    </w:rPr>
  </w:style>
  <w:style w:type="character" w:styleId="Hyperlink">
    <w:name w:val="Hyperlink"/>
    <w:basedOn w:val="a4"/>
    <w:rsid w:val="00390630"/>
    <w:rPr>
      <w:color w:val="0000FF"/>
      <w:u w:val="single"/>
    </w:rPr>
  </w:style>
  <w:style w:type="character" w:styleId="af1">
    <w:name w:val="page number"/>
    <w:basedOn w:val="a4"/>
    <w:rsid w:val="00390630"/>
  </w:style>
  <w:style w:type="paragraph" w:styleId="af2">
    <w:name w:val="Body Text"/>
    <w:basedOn w:val="a3"/>
    <w:link w:val="af3"/>
    <w:rsid w:val="00390630"/>
    <w:pPr>
      <w:spacing w:after="120" w:line="240" w:lineRule="auto"/>
    </w:pPr>
    <w:rPr>
      <w:rFonts w:ascii="Times New Roman" w:eastAsia="Times New Roman" w:hAnsi="Times New Roman" w:cs="Times New Roman"/>
      <w:color w:val="auto"/>
      <w:lang w:eastAsia="he-IL"/>
    </w:rPr>
  </w:style>
  <w:style w:type="character" w:customStyle="1" w:styleId="af3">
    <w:name w:val="גוף טקסט תו"/>
    <w:basedOn w:val="a4"/>
    <w:link w:val="af2"/>
    <w:rsid w:val="00390630"/>
    <w:rPr>
      <w:rFonts w:ascii="Times New Roman" w:eastAsia="Times New Roman" w:hAnsi="Times New Roman" w:cs="Times New Roman"/>
      <w:color w:val="auto"/>
      <w:lang w:eastAsia="he-IL"/>
    </w:rPr>
  </w:style>
  <w:style w:type="paragraph" w:styleId="af4">
    <w:name w:val="Block Text"/>
    <w:basedOn w:val="a3"/>
    <w:rsid w:val="00390630"/>
    <w:pPr>
      <w:spacing w:after="0" w:line="240" w:lineRule="auto"/>
      <w:ind w:left="720"/>
      <w:jc w:val="both"/>
    </w:pPr>
    <w:rPr>
      <w:rFonts w:ascii="Times New Roman" w:eastAsia="Times New Roman" w:hAnsi="Times New Roman"/>
      <w:noProof/>
      <w:color w:val="auto"/>
      <w:sz w:val="20"/>
      <w:lang w:eastAsia="he-IL"/>
    </w:rPr>
  </w:style>
  <w:style w:type="paragraph" w:customStyle="1" w:styleId="Normal1">
    <w:name w:val="Normal1"/>
    <w:basedOn w:val="a3"/>
    <w:link w:val="Normal10"/>
    <w:rsid w:val="00390630"/>
    <w:pPr>
      <w:spacing w:before="120" w:after="0" w:line="320" w:lineRule="exact"/>
      <w:ind w:left="397"/>
      <w:jc w:val="both"/>
    </w:pPr>
    <w:rPr>
      <w:rFonts w:ascii="Times New Roman" w:eastAsia="Times New Roman" w:hAnsi="Times New Roman"/>
      <w:color w:val="auto"/>
      <w:sz w:val="22"/>
      <w:lang w:eastAsia="he-IL"/>
    </w:rPr>
  </w:style>
  <w:style w:type="character" w:customStyle="1" w:styleId="Normal10">
    <w:name w:val="Normal1 תו"/>
    <w:basedOn w:val="a4"/>
    <w:link w:val="Normal1"/>
    <w:rsid w:val="00390630"/>
    <w:rPr>
      <w:rFonts w:ascii="Times New Roman" w:eastAsia="Times New Roman" w:hAnsi="Times New Roman"/>
      <w:color w:val="auto"/>
      <w:sz w:val="22"/>
      <w:lang w:eastAsia="he-IL"/>
    </w:rPr>
  </w:style>
  <w:style w:type="paragraph" w:customStyle="1" w:styleId="Normal2">
    <w:name w:val="Normal2"/>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3"/>
    <w:rsid w:val="00390630"/>
    <w:pPr>
      <w:spacing w:before="120" w:after="0" w:line="320" w:lineRule="exact"/>
      <w:ind w:left="795"/>
      <w:jc w:val="both"/>
    </w:pPr>
    <w:rPr>
      <w:rFonts w:ascii="Times New Roman" w:eastAsia="Times New Roman" w:hAnsi="Times New Roman"/>
      <w:color w:val="auto"/>
      <w:sz w:val="22"/>
      <w:lang w:eastAsia="he-IL"/>
    </w:rPr>
  </w:style>
  <w:style w:type="paragraph" w:customStyle="1" w:styleId="ListContinue2">
    <w:name w:val="List Continue2"/>
    <w:basedOn w:val="a3"/>
    <w:rsid w:val="00390630"/>
    <w:pPr>
      <w:numPr>
        <w:numId w:val="2"/>
      </w:numPr>
      <w:tabs>
        <w:tab w:val="clear" w:pos="720"/>
      </w:tabs>
      <w:spacing w:before="120" w:after="0" w:line="320" w:lineRule="exact"/>
      <w:ind w:left="1200" w:firstLine="0"/>
      <w:jc w:val="both"/>
    </w:pPr>
    <w:rPr>
      <w:rFonts w:ascii="Times New Roman" w:eastAsia="Times New Roman" w:hAnsi="Times New Roman"/>
      <w:color w:val="auto"/>
      <w:sz w:val="22"/>
      <w:lang w:eastAsia="he-IL"/>
    </w:rPr>
  </w:style>
  <w:style w:type="paragraph" w:customStyle="1" w:styleId="NumberList1">
    <w:name w:val="Number List 1"/>
    <w:basedOn w:val="a3"/>
    <w:rsid w:val="00390630"/>
    <w:pPr>
      <w:numPr>
        <w:numId w:val="3"/>
      </w:numPr>
      <w:spacing w:before="120" w:after="0" w:line="320" w:lineRule="exact"/>
      <w:jc w:val="both"/>
    </w:pPr>
    <w:rPr>
      <w:rFonts w:ascii="Times New Roman" w:eastAsia="Times New Roman" w:hAnsi="Times New Roman"/>
      <w:color w:val="auto"/>
      <w:sz w:val="22"/>
      <w:lang w:eastAsia="he-IL"/>
    </w:rPr>
  </w:style>
  <w:style w:type="paragraph" w:customStyle="1" w:styleId="AlphaList2">
    <w:name w:val="Alpha List 2"/>
    <w:basedOn w:val="a3"/>
    <w:link w:val="AlphaList20"/>
    <w:rsid w:val="00390630"/>
    <w:pPr>
      <w:numPr>
        <w:numId w:val="4"/>
      </w:numPr>
      <w:spacing w:before="120" w:after="0" w:line="320" w:lineRule="exact"/>
      <w:jc w:val="both"/>
    </w:pPr>
    <w:rPr>
      <w:rFonts w:ascii="Times New Roman" w:eastAsia="Times New Roman" w:hAnsi="Times New Roman"/>
      <w:color w:val="auto"/>
      <w:sz w:val="22"/>
      <w:lang w:eastAsia="he-IL"/>
    </w:rPr>
  </w:style>
  <w:style w:type="character" w:customStyle="1" w:styleId="AlphaList20">
    <w:name w:val="Alpha List 2 תו"/>
    <w:basedOn w:val="a4"/>
    <w:link w:val="AlphaList2"/>
    <w:locked/>
    <w:rsid w:val="00390630"/>
    <w:rPr>
      <w:rFonts w:ascii="Times New Roman" w:eastAsia="Times New Roman" w:hAnsi="Times New Roman"/>
      <w:sz w:val="22"/>
      <w:szCs w:val="24"/>
      <w:lang w:eastAsia="he-IL"/>
    </w:rPr>
  </w:style>
  <w:style w:type="paragraph" w:customStyle="1" w:styleId="AlphaList3">
    <w:name w:val="Alpha List 3"/>
    <w:basedOn w:val="a3"/>
    <w:rsid w:val="00390630"/>
    <w:pPr>
      <w:tabs>
        <w:tab w:val="num" w:pos="720"/>
      </w:tabs>
      <w:spacing w:before="120" w:after="0" w:line="320" w:lineRule="exact"/>
      <w:ind w:left="720" w:hanging="360"/>
      <w:jc w:val="both"/>
    </w:pPr>
    <w:rPr>
      <w:rFonts w:ascii="Times New Roman" w:eastAsia="Times New Roman" w:hAnsi="Times New Roman"/>
      <w:color w:val="auto"/>
      <w:sz w:val="22"/>
      <w:lang w:eastAsia="he-IL"/>
    </w:rPr>
  </w:style>
  <w:style w:type="character" w:styleId="FollowedHyperlink">
    <w:name w:val="FollowedHyperlink"/>
    <w:basedOn w:val="a4"/>
    <w:rsid w:val="00390630"/>
    <w:rPr>
      <w:color w:val="800080"/>
      <w:u w:val="single"/>
    </w:rPr>
  </w:style>
  <w:style w:type="character" w:customStyle="1" w:styleId="af5">
    <w:name w:val="טקסט הערת שוליים תו"/>
    <w:basedOn w:val="a4"/>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3"/>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lang w:eastAsia="he-IL"/>
    </w:rPr>
  </w:style>
  <w:style w:type="character" w:customStyle="1" w:styleId="14">
    <w:name w:val="טקסט הערת שוליים תו1"/>
    <w:basedOn w:val="a4"/>
    <w:uiPriority w:val="99"/>
    <w:semiHidden/>
    <w:rsid w:val="00390630"/>
    <w:rPr>
      <w:sz w:val="20"/>
      <w:szCs w:val="20"/>
    </w:rPr>
  </w:style>
  <w:style w:type="character" w:customStyle="1" w:styleId="af7">
    <w:name w:val="טקסט הערה תו"/>
    <w:basedOn w:val="a4"/>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3"/>
    <w:link w:val="af7"/>
    <w:semiHidden/>
    <w:rsid w:val="00390630"/>
    <w:pPr>
      <w:spacing w:after="0" w:line="240" w:lineRule="auto"/>
    </w:pPr>
    <w:rPr>
      <w:rFonts w:ascii="Times New Roman" w:eastAsia="Times New Roman" w:hAnsi="Times New Roman" w:cs="Times New Roman"/>
      <w:color w:val="auto"/>
      <w:sz w:val="20"/>
      <w:szCs w:val="20"/>
      <w:lang w:eastAsia="he-IL"/>
    </w:rPr>
  </w:style>
  <w:style w:type="character" w:customStyle="1" w:styleId="15">
    <w:name w:val="טקסט הערה תו1"/>
    <w:basedOn w:val="a4"/>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3"/>
    <w:rsid w:val="00390630"/>
    <w:pPr>
      <w:spacing w:after="0" w:line="240" w:lineRule="auto"/>
      <w:ind w:left="720"/>
    </w:pPr>
    <w:rPr>
      <w:rFonts w:eastAsia="Times New Roman" w:cs="Times New Roman"/>
      <w:color w:val="002060"/>
    </w:rPr>
  </w:style>
  <w:style w:type="paragraph" w:customStyle="1" w:styleId="NumberList2">
    <w:name w:val="Number List 2"/>
    <w:basedOn w:val="a3"/>
    <w:rsid w:val="00390630"/>
    <w:pPr>
      <w:tabs>
        <w:tab w:val="num" w:pos="360"/>
      </w:tabs>
      <w:spacing w:before="120" w:after="0" w:line="320" w:lineRule="exact"/>
      <w:jc w:val="both"/>
    </w:pPr>
    <w:rPr>
      <w:rFonts w:ascii="Times New Roman" w:eastAsia="Times New Roman" w:hAnsi="Times New Roman"/>
      <w:color w:val="auto"/>
      <w:sz w:val="22"/>
      <w:lang w:eastAsia="he-IL"/>
    </w:rPr>
  </w:style>
  <w:style w:type="paragraph" w:customStyle="1" w:styleId="BulletList4">
    <w:name w:val="Bullet List 4"/>
    <w:basedOn w:val="a3"/>
    <w:rsid w:val="00390630"/>
    <w:pPr>
      <w:tabs>
        <w:tab w:val="num" w:pos="360"/>
      </w:tabs>
      <w:spacing w:before="120" w:after="0" w:line="320" w:lineRule="exact"/>
      <w:jc w:val="both"/>
    </w:pPr>
    <w:rPr>
      <w:rFonts w:ascii="Times New Roman" w:eastAsia="Times New Roman" w:hAnsi="Times New Roman"/>
      <w:color w:val="auto"/>
      <w:sz w:val="22"/>
    </w:rPr>
  </w:style>
  <w:style w:type="paragraph" w:customStyle="1" w:styleId="TableText">
    <w:name w:val="TableText"/>
    <w:basedOn w:val="a3"/>
    <w:rsid w:val="00390630"/>
    <w:pPr>
      <w:numPr>
        <w:numId w:val="5"/>
      </w:numPr>
      <w:tabs>
        <w:tab w:val="clear" w:pos="1191"/>
      </w:tabs>
      <w:spacing w:before="75" w:after="0" w:line="280" w:lineRule="atLeast"/>
      <w:ind w:left="0" w:firstLine="0"/>
    </w:pPr>
    <w:rPr>
      <w:rFonts w:ascii="Times New Roman" w:eastAsia="Times New Roman" w:hAnsi="Times New Roman"/>
      <w:color w:val="auto"/>
      <w:sz w:val="22"/>
      <w:lang w:eastAsia="he-IL"/>
    </w:rPr>
  </w:style>
  <w:style w:type="paragraph" w:customStyle="1" w:styleId="111">
    <w:name w:val="סגנון1.1.1"/>
    <w:basedOn w:val="a3"/>
    <w:rsid w:val="00390630"/>
    <w:pPr>
      <w:keepNext/>
      <w:keepLines/>
      <w:tabs>
        <w:tab w:val="num" w:pos="1012"/>
      </w:tabs>
      <w:spacing w:before="120" w:after="120" w:line="240" w:lineRule="auto"/>
      <w:ind w:right="969"/>
      <w:outlineLvl w:val="2"/>
    </w:pPr>
    <w:rPr>
      <w:rFonts w:ascii="Times New Roman" w:eastAsia="Times New Roman" w:hAnsi="Times New Roman"/>
      <w:color w:val="auto"/>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3"/>
    <w:qFormat/>
    <w:rsid w:val="00390630"/>
    <w:pPr>
      <w:spacing w:after="120" w:line="300" w:lineRule="atLeast"/>
      <w:ind w:left="652"/>
      <w:jc w:val="both"/>
    </w:pPr>
    <w:rPr>
      <w:rFonts w:ascii="Times New Roman" w:eastAsia="Times New Roman" w:hAnsi="Times New Roman"/>
      <w:color w:val="auto"/>
      <w:lang w:eastAsia="he-IL"/>
    </w:rPr>
  </w:style>
  <w:style w:type="paragraph" w:styleId="a1">
    <w:name w:val="No Spacing"/>
    <w:link w:val="afb"/>
    <w:uiPriority w:val="1"/>
    <w:qFormat/>
    <w:rsid w:val="00390630"/>
    <w:pPr>
      <w:numPr>
        <w:numId w:val="7"/>
      </w:numPr>
      <w:bidi/>
    </w:pPr>
    <w:rPr>
      <w:rFonts w:eastAsia="Times New Roman" w:cs="Arial"/>
      <w:sz w:val="22"/>
      <w:szCs w:val="22"/>
    </w:rPr>
  </w:style>
  <w:style w:type="character" w:customStyle="1" w:styleId="afb">
    <w:name w:val="ללא מרווח תו"/>
    <w:basedOn w:val="a4"/>
    <w:link w:val="a1"/>
    <w:uiPriority w:val="1"/>
    <w:rsid w:val="00390630"/>
    <w:rPr>
      <w:rFonts w:eastAsia="Times New Roman" w:cs="Arial"/>
      <w:sz w:val="22"/>
      <w:szCs w:val="22"/>
    </w:rPr>
  </w:style>
  <w:style w:type="paragraph" w:customStyle="1" w:styleId="Normal7">
    <w:name w:val="Normal7"/>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3"/>
    <w:rsid w:val="00390630"/>
    <w:pPr>
      <w:spacing w:after="0" w:line="240" w:lineRule="auto"/>
      <w:ind w:left="720" w:right="1440"/>
    </w:pPr>
    <w:rPr>
      <w:rFonts w:ascii="Times New Roman" w:hAnsi="Times New Roman"/>
      <w:color w:val="auto"/>
    </w:rPr>
  </w:style>
  <w:style w:type="character" w:customStyle="1" w:styleId="Char">
    <w:name w:val="טקסט סעיף Char"/>
    <w:basedOn w:val="a4"/>
    <w:link w:val="afc"/>
    <w:locked/>
    <w:rsid w:val="00390630"/>
    <w:rPr>
      <w:rFonts w:ascii="Arial" w:hAnsi="Arial" w:cs="Arial"/>
      <w:color w:val="000000"/>
      <w:sz w:val="24"/>
      <w:szCs w:val="24"/>
    </w:rPr>
  </w:style>
  <w:style w:type="paragraph" w:customStyle="1" w:styleId="afc">
    <w:name w:val="טקסט סעיף"/>
    <w:basedOn w:val="a3"/>
    <w:link w:val="Char"/>
    <w:rsid w:val="00390630"/>
    <w:pPr>
      <w:tabs>
        <w:tab w:val="num" w:pos="1107"/>
      </w:tabs>
      <w:spacing w:after="0" w:line="360" w:lineRule="auto"/>
      <w:ind w:left="1107" w:hanging="567"/>
      <w:jc w:val="both"/>
    </w:pPr>
    <w:rPr>
      <w:rFonts w:ascii="Arial" w:hAnsi="Arial" w:cs="Arial"/>
    </w:rPr>
  </w:style>
  <w:style w:type="paragraph" w:customStyle="1" w:styleId="a2">
    <w:name w:val="תת סעיף"/>
    <w:basedOn w:val="a3"/>
    <w:rsid w:val="00390630"/>
    <w:pPr>
      <w:numPr>
        <w:ilvl w:val="2"/>
        <w:numId w:val="9"/>
      </w:numPr>
      <w:spacing w:after="0" w:line="360" w:lineRule="auto"/>
      <w:jc w:val="both"/>
    </w:pPr>
    <w:rPr>
      <w:rFonts w:ascii="Times New Roman" w:hAnsi="Times New Roman" w:cs="Times New Roman"/>
      <w:color w:val="auto"/>
      <w:sz w:val="22"/>
      <w:szCs w:val="22"/>
    </w:rPr>
  </w:style>
  <w:style w:type="paragraph" w:customStyle="1" w:styleId="12">
    <w:name w:val="תת סעיף1"/>
    <w:basedOn w:val="a3"/>
    <w:rsid w:val="00390630"/>
    <w:pPr>
      <w:numPr>
        <w:ilvl w:val="3"/>
        <w:numId w:val="9"/>
      </w:numPr>
      <w:spacing w:after="0" w:line="360" w:lineRule="auto"/>
      <w:jc w:val="both"/>
    </w:pPr>
    <w:rPr>
      <w:rFonts w:ascii="Times New Roman" w:hAnsi="Times New Roman" w:cs="Times New Roman"/>
      <w:color w:val="auto"/>
      <w:sz w:val="22"/>
      <w:szCs w:val="22"/>
    </w:rPr>
  </w:style>
  <w:style w:type="paragraph" w:customStyle="1" w:styleId="211111">
    <w:name w:val="תת סעיף2 1.1.1.1.1"/>
    <w:basedOn w:val="a3"/>
    <w:rsid w:val="00390630"/>
    <w:pPr>
      <w:numPr>
        <w:ilvl w:val="1"/>
        <w:numId w:val="9"/>
      </w:numPr>
      <w:tabs>
        <w:tab w:val="clear" w:pos="1107"/>
        <w:tab w:val="num" w:pos="4253"/>
      </w:tabs>
      <w:spacing w:after="0" w:line="360" w:lineRule="auto"/>
      <w:ind w:left="4253" w:hanging="1134"/>
      <w:jc w:val="both"/>
    </w:pPr>
    <w:rPr>
      <w:rFonts w:ascii="Times New Roman" w:hAnsi="Times New Roman" w:cs="Times New Roman"/>
      <w:color w:val="auto"/>
      <w:sz w:val="22"/>
      <w:szCs w:val="22"/>
    </w:rPr>
  </w:style>
  <w:style w:type="character" w:customStyle="1" w:styleId="210">
    <w:name w:val="כותרת 2 תו1"/>
    <w:aliases w:val="Heading 2 תו תו,כותרת 2 תו תו תו,כותרת 2 תו תו1"/>
    <w:rsid w:val="00663AB6"/>
    <w:rPr>
      <w:rFonts w:ascii="Arial" w:hAnsi="Arial" w:cs="Arial"/>
      <w:sz w:val="22"/>
      <w:szCs w:val="22"/>
    </w:rPr>
  </w:style>
  <w:style w:type="paragraph" w:customStyle="1" w:styleId="afd">
    <w:name w:val="טקסט סעיף תו תו תו תו תו תו תו תו תו תו תו תו תו תו תו תו תו תו תו תו תו תו תו תו תו תו תו תו תו תו תו תו"/>
    <w:basedOn w:val="a3"/>
    <w:rsid w:val="00663AB6"/>
    <w:pPr>
      <w:tabs>
        <w:tab w:val="num" w:pos="1276"/>
      </w:tabs>
      <w:spacing w:after="0" w:line="360" w:lineRule="auto"/>
      <w:ind w:left="1276" w:hanging="709"/>
      <w:jc w:val="both"/>
    </w:pPr>
    <w:rPr>
      <w:rFonts w:ascii="Arial" w:eastAsia="Times New Roman" w:hAnsi="Arial" w:cs="Arial"/>
      <w:color w:val="auto"/>
      <w:sz w:val="22"/>
      <w:szCs w:val="22"/>
    </w:rPr>
  </w:style>
  <w:style w:type="paragraph" w:styleId="23">
    <w:name w:val="Body Text Indent 2"/>
    <w:basedOn w:val="a3"/>
    <w:link w:val="24"/>
    <w:uiPriority w:val="99"/>
    <w:semiHidden/>
    <w:unhideWhenUsed/>
    <w:rsid w:val="00FA7990"/>
    <w:pPr>
      <w:spacing w:after="120" w:line="480" w:lineRule="auto"/>
      <w:ind w:left="283"/>
    </w:pPr>
  </w:style>
  <w:style w:type="character" w:customStyle="1" w:styleId="24">
    <w:name w:val="כניסה בגוף טקסט 2 תו"/>
    <w:basedOn w:val="a4"/>
    <w:link w:val="23"/>
    <w:uiPriority w:val="99"/>
    <w:semiHidden/>
    <w:rsid w:val="00FA7990"/>
    <w:rPr>
      <w:color w:val="000000"/>
      <w:sz w:val="24"/>
      <w:szCs w:val="24"/>
    </w:rPr>
  </w:style>
  <w:style w:type="paragraph" w:styleId="25">
    <w:name w:val="Body Text 2"/>
    <w:basedOn w:val="a3"/>
    <w:link w:val="26"/>
    <w:uiPriority w:val="99"/>
    <w:semiHidden/>
    <w:unhideWhenUsed/>
    <w:rsid w:val="00FA7990"/>
    <w:pPr>
      <w:spacing w:after="120" w:line="480" w:lineRule="auto"/>
    </w:pPr>
  </w:style>
  <w:style w:type="character" w:customStyle="1" w:styleId="26">
    <w:name w:val="גוף טקסט 2 תו"/>
    <w:basedOn w:val="a4"/>
    <w:link w:val="25"/>
    <w:uiPriority w:val="99"/>
    <w:semiHidden/>
    <w:rsid w:val="00FA7990"/>
    <w:rPr>
      <w:color w:val="000000"/>
      <w:sz w:val="24"/>
      <w:szCs w:val="24"/>
    </w:rPr>
  </w:style>
  <w:style w:type="paragraph" w:styleId="afe">
    <w:name w:val="Body Text Indent"/>
    <w:basedOn w:val="a3"/>
    <w:link w:val="aff"/>
    <w:uiPriority w:val="99"/>
    <w:unhideWhenUsed/>
    <w:rsid w:val="00FA7990"/>
    <w:pPr>
      <w:spacing w:after="120"/>
      <w:ind w:left="283"/>
    </w:pPr>
  </w:style>
  <w:style w:type="character" w:customStyle="1" w:styleId="aff">
    <w:name w:val="כניסה בגוף טקסט תו"/>
    <w:basedOn w:val="a4"/>
    <w:link w:val="afe"/>
    <w:uiPriority w:val="99"/>
    <w:rsid w:val="00FA7990"/>
    <w:rPr>
      <w:color w:val="000000"/>
      <w:sz w:val="24"/>
      <w:szCs w:val="24"/>
    </w:rPr>
  </w:style>
  <w:style w:type="paragraph" w:styleId="33">
    <w:name w:val="Body Text 3"/>
    <w:basedOn w:val="a3"/>
    <w:link w:val="34"/>
    <w:uiPriority w:val="99"/>
    <w:semiHidden/>
    <w:unhideWhenUsed/>
    <w:rsid w:val="00FA7990"/>
    <w:pPr>
      <w:spacing w:after="120"/>
    </w:pPr>
    <w:rPr>
      <w:sz w:val="16"/>
      <w:szCs w:val="16"/>
    </w:rPr>
  </w:style>
  <w:style w:type="character" w:customStyle="1" w:styleId="34">
    <w:name w:val="גוף טקסט 3 תו"/>
    <w:basedOn w:val="a4"/>
    <w:link w:val="33"/>
    <w:uiPriority w:val="99"/>
    <w:semiHidden/>
    <w:rsid w:val="00FA7990"/>
    <w:rPr>
      <w:color w:val="000000"/>
      <w:sz w:val="16"/>
      <w:szCs w:val="16"/>
    </w:rPr>
  </w:style>
  <w:style w:type="paragraph" w:customStyle="1" w:styleId="Normal3">
    <w:name w:val="Normal3"/>
    <w:basedOn w:val="a3"/>
    <w:rsid w:val="00FA7990"/>
    <w:pPr>
      <w:keepLines/>
      <w:spacing w:before="60" w:after="0" w:line="240" w:lineRule="auto"/>
      <w:ind w:left="1584"/>
      <w:jc w:val="both"/>
    </w:pPr>
    <w:rPr>
      <w:rFonts w:ascii="Times New Roman" w:eastAsia="Times New Roman" w:hAnsi="Times New Roman" w:cs="Miriam"/>
      <w:smallCaps/>
      <w:color w:val="auto"/>
      <w:lang w:eastAsia="he-IL"/>
    </w:rPr>
  </w:style>
  <w:style w:type="paragraph" w:customStyle="1" w:styleId="ShortReturnAddress">
    <w:name w:val="Short Return Address"/>
    <w:basedOn w:val="a3"/>
    <w:rsid w:val="00FA7990"/>
    <w:pPr>
      <w:bidi w:val="0"/>
      <w:spacing w:after="0" w:line="240" w:lineRule="auto"/>
    </w:pPr>
    <w:rPr>
      <w:rFonts w:ascii="Arial" w:eastAsia="Times New Roman" w:hAnsi="Arial" w:cs="Arial"/>
      <w:color w:val="auto"/>
      <w:sz w:val="28"/>
      <w:szCs w:val="28"/>
      <w:lang w:eastAsia="he-IL"/>
    </w:rPr>
  </w:style>
  <w:style w:type="paragraph" w:styleId="aff0">
    <w:name w:val="Normal Indent"/>
    <w:basedOn w:val="a3"/>
    <w:rsid w:val="00FA7990"/>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color w:val="auto"/>
      <w:lang w:eastAsia="he-IL"/>
    </w:rPr>
  </w:style>
  <w:style w:type="paragraph" w:styleId="aff1">
    <w:name w:val="Revision"/>
    <w:hidden/>
    <w:uiPriority w:val="99"/>
    <w:semiHidden/>
    <w:rsid w:val="00FA1959"/>
    <w:rPr>
      <w:color w:val="000000"/>
      <w:sz w:val="24"/>
      <w:szCs w:val="24"/>
    </w:rPr>
  </w:style>
  <w:style w:type="table" w:styleId="aff2">
    <w:name w:val="Table Grid"/>
    <w:basedOn w:val="a5"/>
    <w:uiPriority w:val="59"/>
    <w:rsid w:val="007B0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4"/>
    <w:uiPriority w:val="99"/>
    <w:semiHidden/>
    <w:unhideWhenUsed/>
    <w:rsid w:val="0032137E"/>
    <w:rPr>
      <w:sz w:val="16"/>
      <w:szCs w:val="16"/>
    </w:rPr>
  </w:style>
  <w:style w:type="paragraph" w:customStyle="1" w:styleId="aff4">
    <w:name w:val="שורה ריקה"/>
    <w:basedOn w:val="a3"/>
    <w:rsid w:val="001146B0"/>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3"/>
    <w:rsid w:val="00256B0D"/>
    <w:pPr>
      <w:numPr>
        <w:numId w:val="13"/>
      </w:numPr>
      <w:spacing w:after="120" w:line="360" w:lineRule="auto"/>
      <w:ind w:left="360" w:firstLine="0"/>
      <w:jc w:val="both"/>
    </w:pPr>
    <w:rPr>
      <w:rFonts w:ascii="Times New Roman" w:eastAsiaTheme="minorHAnsi" w:hAnsi="Times New Roman" w:cs="Times New Roman"/>
      <w:color w:val="auto"/>
      <w:lang w:eastAsia="he-IL"/>
    </w:rPr>
  </w:style>
  <w:style w:type="table" w:styleId="4-1">
    <w:name w:val="List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0">
    <w:name w:val="Grid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5"/>
    <w:uiPriority w:val="46"/>
    <w:rsid w:val="00DD45A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
    <w:name w:val="פיסקת רשימה תו"/>
    <w:basedOn w:val="a4"/>
    <w:link w:val="a0"/>
    <w:uiPriority w:val="34"/>
    <w:locked/>
    <w:rsid w:val="009D3C63"/>
    <w:rPr>
      <w:rFonts w:ascii="Arial" w:hAnsi="Arial" w:cs="Arial"/>
      <w:color w:val="000000"/>
      <w:sz w:val="22"/>
      <w:szCs w:val="22"/>
    </w:rPr>
  </w:style>
  <w:style w:type="paragraph" w:customStyle="1" w:styleId="aff5">
    <w:name w:val="שדה מילוי"/>
    <w:basedOn w:val="a3"/>
    <w:next w:val="a3"/>
    <w:link w:val="aff6"/>
    <w:qFormat/>
    <w:rsid w:val="000F3DC8"/>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4"/>
    <w:link w:val="aff5"/>
    <w:rsid w:val="000F3DC8"/>
    <w:rPr>
      <w:rFonts w:ascii="David" w:eastAsia="Times New Roman" w:hAnsi="David"/>
      <w:noProof/>
      <w:color w:val="000000" w:themeColor="text1"/>
      <w:sz w:val="32"/>
      <w:szCs w:val="32"/>
      <w:lang w:eastAsia="he-IL"/>
    </w:rPr>
  </w:style>
  <w:style w:type="paragraph" w:customStyle="1" w:styleId="10">
    <w:name w:val="סגנון1"/>
    <w:basedOn w:val="a0"/>
    <w:qFormat/>
    <w:rsid w:val="00F7040C"/>
    <w:pPr>
      <w:numPr>
        <w:ilvl w:val="0"/>
        <w:numId w:val="23"/>
      </w:numPr>
      <w:tabs>
        <w:tab w:val="num" w:pos="360"/>
      </w:tabs>
      <w:spacing w:line="276" w:lineRule="auto"/>
      <w:ind w:left="720" w:firstLine="0"/>
      <w:contextualSpacing w:val="0"/>
    </w:pPr>
    <w:rPr>
      <w:rFonts w:asciiTheme="minorHAnsi" w:eastAsiaTheme="minorHAnsi" w:hAnsiTheme="minorHAnsi" w:cs="David"/>
      <w:b/>
      <w:bCs/>
      <w:color w:val="auto"/>
      <w:sz w:val="32"/>
      <w:szCs w:val="32"/>
    </w:rPr>
  </w:style>
  <w:style w:type="paragraph" w:customStyle="1" w:styleId="2">
    <w:name w:val="סגנון2"/>
    <w:basedOn w:val="a0"/>
    <w:qFormat/>
    <w:rsid w:val="00F7040C"/>
    <w:pPr>
      <w:numPr>
        <w:numId w:val="23"/>
      </w:numPr>
      <w:tabs>
        <w:tab w:val="num" w:pos="360"/>
      </w:tabs>
      <w:spacing w:line="276" w:lineRule="auto"/>
      <w:ind w:left="720" w:firstLine="0"/>
      <w:contextualSpacing w:val="0"/>
    </w:pPr>
    <w:rPr>
      <w:rFonts w:asciiTheme="minorHAnsi" w:eastAsiaTheme="minorHAnsi" w:hAnsiTheme="minorHAnsi" w:cs="David"/>
      <w:b/>
      <w:bCs/>
      <w:color w:val="auto"/>
      <w:sz w:val="28"/>
      <w:szCs w:val="28"/>
    </w:rPr>
  </w:style>
  <w:style w:type="paragraph" w:customStyle="1" w:styleId="6">
    <w:name w:val="סגנון6"/>
    <w:basedOn w:val="a3"/>
    <w:qFormat/>
    <w:rsid w:val="00F7040C"/>
    <w:pPr>
      <w:numPr>
        <w:ilvl w:val="8"/>
        <w:numId w:val="23"/>
      </w:numPr>
      <w:spacing w:before="120" w:after="120"/>
      <w:jc w:val="both"/>
    </w:pPr>
    <w:rPr>
      <w:rFonts w:asciiTheme="minorHAnsi" w:eastAsiaTheme="minorHAnsi" w:hAnsiTheme="minorHAnsi"/>
      <w:color w:val="auto"/>
    </w:rPr>
  </w:style>
  <w:style w:type="paragraph" w:customStyle="1" w:styleId="40">
    <w:name w:val="סגנון 4 במקום זה שנעלם"/>
    <w:basedOn w:val="6"/>
    <w:qFormat/>
    <w:rsid w:val="00F7040C"/>
    <w:pPr>
      <w:numPr>
        <w:ilvl w:val="6"/>
      </w:numPr>
    </w:pPr>
  </w:style>
  <w:style w:type="paragraph" w:customStyle="1" w:styleId="5">
    <w:name w:val="סגנון5"/>
    <w:basedOn w:val="40"/>
    <w:link w:val="53"/>
    <w:qFormat/>
    <w:rsid w:val="00F7040C"/>
    <w:pPr>
      <w:numPr>
        <w:ilvl w:val="7"/>
      </w:numPr>
    </w:pPr>
  </w:style>
  <w:style w:type="character" w:customStyle="1" w:styleId="53">
    <w:name w:val="סגנון5 תו"/>
    <w:basedOn w:val="a4"/>
    <w:link w:val="5"/>
    <w:locked/>
    <w:rsid w:val="00F7040C"/>
    <w:rPr>
      <w:rFonts w:asciiTheme="minorHAnsi" w:eastAsiaTheme="minorHAnsi" w:hAnsiTheme="minorHAnsi"/>
      <w:sz w:val="24"/>
      <w:szCs w:val="24"/>
    </w:rPr>
  </w:style>
  <w:style w:type="paragraph" w:customStyle="1" w:styleId="3">
    <w:name w:val="סגנון3"/>
    <w:basedOn w:val="6"/>
    <w:qFormat/>
    <w:rsid w:val="00F7040C"/>
    <w:pPr>
      <w:numPr>
        <w:ilvl w:val="5"/>
      </w:numPr>
    </w:pPr>
  </w:style>
  <w:style w:type="paragraph" w:customStyle="1" w:styleId="4">
    <w:name w:val="סגנון4"/>
    <w:basedOn w:val="3"/>
    <w:rsid w:val="00F7040C"/>
    <w:pPr>
      <w:numPr>
        <w:ilvl w:val="3"/>
      </w:numPr>
    </w:pPr>
    <w:rPr>
      <w:b/>
      <w:bCs/>
    </w:rPr>
  </w:style>
  <w:style w:type="table" w:styleId="2-1">
    <w:name w:val="Grid Table 2 Accent 1"/>
    <w:basedOn w:val="a5"/>
    <w:uiPriority w:val="47"/>
    <w:rsid w:val="003B7A5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5"/>
    <w:uiPriority w:val="50"/>
    <w:rsid w:val="003B7A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18">
    <w:name w:val="ללא רשימה1"/>
    <w:next w:val="a6"/>
    <w:uiPriority w:val="99"/>
    <w:semiHidden/>
    <w:unhideWhenUsed/>
    <w:rsid w:val="004F53D1"/>
  </w:style>
  <w:style w:type="table" w:styleId="19">
    <w:name w:val="Grid Table 1 Light"/>
    <w:basedOn w:val="a5"/>
    <w:uiPriority w:val="46"/>
    <w:rsid w:val="004F53D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5"/>
    <w:next w:val="aff2"/>
    <w:uiPriority w:val="59"/>
    <w:rsid w:val="004F53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טבלת רשת 4 - הדגשה 11"/>
    <w:basedOn w:val="a5"/>
    <w:next w:val="4-10"/>
    <w:uiPriority w:val="49"/>
    <w:rsid w:val="004F53D1"/>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10">
    <w:name w:val="כותרת 11"/>
    <w:basedOn w:val="a0"/>
    <w:next w:val="a3"/>
    <w:uiPriority w:val="9"/>
    <w:qFormat/>
    <w:rsid w:val="004F53D1"/>
    <w:pPr>
      <w:numPr>
        <w:ilvl w:val="0"/>
        <w:numId w:val="0"/>
      </w:numPr>
      <w:tabs>
        <w:tab w:val="num" w:pos="360"/>
      </w:tabs>
      <w:spacing w:before="0"/>
      <w:ind w:left="720"/>
      <w:contextualSpacing w:val="0"/>
      <w:outlineLvl w:val="0"/>
    </w:pPr>
    <w:rPr>
      <w:rFonts w:eastAsiaTheme="minorHAnsi" w:cstheme="minorBidi"/>
      <w:b/>
      <w:bCs/>
      <w:color w:val="auto"/>
    </w:rPr>
  </w:style>
  <w:style w:type="paragraph" w:customStyle="1" w:styleId="NumberList3">
    <w:name w:val="Number List 3"/>
    <w:basedOn w:val="a3"/>
    <w:rsid w:val="004F53D1"/>
    <w:pPr>
      <w:numPr>
        <w:numId w:val="28"/>
      </w:numPr>
      <w:spacing w:before="120" w:after="0" w:line="320" w:lineRule="exact"/>
      <w:jc w:val="both"/>
    </w:pPr>
    <w:rPr>
      <w:rFonts w:ascii="Times New Roman" w:eastAsia="Times New Roman" w:hAnsi="Times New Roman"/>
      <w:color w:val="auto"/>
      <w:sz w:val="22"/>
      <w:lang w:eastAsia="he-IL"/>
    </w:rPr>
  </w:style>
  <w:style w:type="numbering" w:customStyle="1" w:styleId="27">
    <w:name w:val="ללא רשימה2"/>
    <w:next w:val="a6"/>
    <w:uiPriority w:val="99"/>
    <w:semiHidden/>
    <w:unhideWhenUsed/>
    <w:rsid w:val="004E1283"/>
  </w:style>
  <w:style w:type="table" w:customStyle="1" w:styleId="28">
    <w:name w:val="רשת טבלה2"/>
    <w:basedOn w:val="a5"/>
    <w:next w:val="aff2"/>
    <w:uiPriority w:val="59"/>
    <w:rsid w:val="004E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5"/>
    <w:uiPriority w:val="61"/>
    <w:rsid w:val="004E12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01-H">
    <w:name w:val="01 - H"/>
    <w:basedOn w:val="1"/>
    <w:next w:val="af2"/>
    <w:link w:val="01-HChar"/>
    <w:qFormat/>
    <w:rsid w:val="004E1283"/>
    <w:pPr>
      <w:keepNext/>
      <w:keepLines/>
      <w:pBdr>
        <w:bottom w:val="single" w:sz="4" w:space="1" w:color="595959" w:themeColor="text1" w:themeTint="A6"/>
      </w:pBdr>
      <w:spacing w:before="720" w:line="259" w:lineRule="auto"/>
      <w:ind w:left="357" w:hanging="357"/>
      <w:contextualSpacing w:val="0"/>
    </w:pPr>
    <w:rPr>
      <w:rFonts w:asciiTheme="minorBidi" w:eastAsiaTheme="majorEastAsia" w:hAnsiTheme="minorBidi" w:cstheme="minorBidi"/>
      <w:smallCaps/>
      <w:color w:val="000000" w:themeColor="text1"/>
      <w:sz w:val="36"/>
      <w:szCs w:val="36"/>
      <w:u w:val="single"/>
    </w:rPr>
  </w:style>
  <w:style w:type="paragraph" w:customStyle="1" w:styleId="01-T">
    <w:name w:val="01 - T"/>
    <w:basedOn w:val="a0"/>
    <w:link w:val="01-TChar"/>
    <w:qFormat/>
    <w:rsid w:val="004E1283"/>
    <w:pPr>
      <w:numPr>
        <w:ilvl w:val="0"/>
        <w:numId w:val="0"/>
      </w:numPr>
      <w:spacing w:line="276" w:lineRule="auto"/>
      <w:ind w:left="357"/>
      <w:jc w:val="left"/>
    </w:pPr>
    <w:rPr>
      <w:rFonts w:asciiTheme="minorBidi" w:hAnsiTheme="minorBidi" w:cstheme="minorBidi"/>
    </w:rPr>
  </w:style>
  <w:style w:type="character" w:customStyle="1" w:styleId="01-HChar">
    <w:name w:val="01 - H Char"/>
    <w:basedOn w:val="af"/>
    <w:link w:val="01-H"/>
    <w:rsid w:val="004E1283"/>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4E1283"/>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4E1283"/>
    <w:rPr>
      <w:rFonts w:asciiTheme="minorBidi" w:hAnsiTheme="minorBidi" w:cstheme="minorBidi"/>
      <w:color w:val="000000"/>
      <w:sz w:val="22"/>
      <w:szCs w:val="22"/>
    </w:rPr>
  </w:style>
  <w:style w:type="paragraph" w:customStyle="1" w:styleId="02-T">
    <w:name w:val="02-T"/>
    <w:basedOn w:val="a0"/>
    <w:link w:val="02-TChar"/>
    <w:qFormat/>
    <w:rsid w:val="004E1283"/>
    <w:pPr>
      <w:numPr>
        <w:ilvl w:val="0"/>
        <w:numId w:val="0"/>
      </w:numPr>
      <w:spacing w:before="0" w:line="276" w:lineRule="auto"/>
      <w:ind w:left="991"/>
      <w:jc w:val="left"/>
    </w:pPr>
    <w:rPr>
      <w:rFonts w:asciiTheme="minorBidi" w:hAnsiTheme="minorBidi" w:cstheme="minorBidi"/>
    </w:rPr>
  </w:style>
  <w:style w:type="character" w:customStyle="1" w:styleId="02-H0">
    <w:name w:val="02-H תו"/>
    <w:basedOn w:val="af"/>
    <w:link w:val="02-H"/>
    <w:rsid w:val="004E1283"/>
    <w:rPr>
      <w:rFonts w:asciiTheme="minorBidi" w:hAnsiTheme="minorBidi" w:cstheme="minorBidi"/>
      <w:b/>
      <w:bCs/>
      <w:color w:val="000000"/>
      <w:sz w:val="28"/>
      <w:szCs w:val="28"/>
    </w:rPr>
  </w:style>
  <w:style w:type="paragraph" w:customStyle="1" w:styleId="03-H">
    <w:name w:val="03-H"/>
    <w:basedOn w:val="af2"/>
    <w:link w:val="03-HChar"/>
    <w:qFormat/>
    <w:rsid w:val="004E1283"/>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4E1283"/>
    <w:rPr>
      <w:rFonts w:asciiTheme="minorBidi" w:hAnsiTheme="minorBidi" w:cstheme="minorBidi"/>
      <w:color w:val="000000"/>
      <w:sz w:val="22"/>
      <w:szCs w:val="22"/>
    </w:rPr>
  </w:style>
  <w:style w:type="paragraph" w:customStyle="1" w:styleId="03-T">
    <w:name w:val="03-T"/>
    <w:basedOn w:val="a0"/>
    <w:link w:val="03-TChar"/>
    <w:qFormat/>
    <w:rsid w:val="004E1283"/>
    <w:pPr>
      <w:numPr>
        <w:ilvl w:val="0"/>
        <w:numId w:val="0"/>
      </w:numPr>
      <w:spacing w:before="0" w:line="276" w:lineRule="auto"/>
      <w:ind w:left="1842"/>
      <w:jc w:val="left"/>
    </w:pPr>
    <w:rPr>
      <w:rFonts w:asciiTheme="minorBidi" w:hAnsiTheme="minorBidi" w:cstheme="minorBidi"/>
    </w:rPr>
  </w:style>
  <w:style w:type="character" w:customStyle="1" w:styleId="03-HChar">
    <w:name w:val="03-H Char"/>
    <w:basedOn w:val="af"/>
    <w:link w:val="03-H"/>
    <w:rsid w:val="004E1283"/>
    <w:rPr>
      <w:rFonts w:asciiTheme="minorBidi" w:hAnsiTheme="minorBidi" w:cstheme="minorBidi"/>
      <w:b/>
      <w:bCs/>
      <w:color w:val="000000"/>
      <w:sz w:val="22"/>
      <w:szCs w:val="22"/>
    </w:rPr>
  </w:style>
  <w:style w:type="paragraph" w:customStyle="1" w:styleId="04-H">
    <w:name w:val="04-H"/>
    <w:basedOn w:val="a0"/>
    <w:link w:val="04-HChar"/>
    <w:qFormat/>
    <w:rsid w:val="004E1283"/>
    <w:pPr>
      <w:numPr>
        <w:ilvl w:val="0"/>
        <w:numId w:val="0"/>
      </w:numPr>
      <w:spacing w:line="276" w:lineRule="auto"/>
      <w:ind w:left="1728" w:hanging="648"/>
      <w:jc w:val="left"/>
    </w:pPr>
    <w:rPr>
      <w:rFonts w:asciiTheme="minorBidi" w:hAnsiTheme="minorBidi" w:cstheme="minorBidi"/>
    </w:rPr>
  </w:style>
  <w:style w:type="character" w:customStyle="1" w:styleId="03-TChar">
    <w:name w:val="03-T Char"/>
    <w:basedOn w:val="af"/>
    <w:link w:val="03-T"/>
    <w:rsid w:val="004E1283"/>
    <w:rPr>
      <w:rFonts w:asciiTheme="minorBidi" w:hAnsiTheme="minorBidi" w:cstheme="minorBidi"/>
      <w:color w:val="000000"/>
      <w:sz w:val="22"/>
      <w:szCs w:val="22"/>
    </w:rPr>
  </w:style>
  <w:style w:type="paragraph" w:customStyle="1" w:styleId="04-T">
    <w:name w:val="04-T"/>
    <w:basedOn w:val="a0"/>
    <w:link w:val="04-TChar"/>
    <w:qFormat/>
    <w:rsid w:val="004E1283"/>
    <w:pPr>
      <w:numPr>
        <w:ilvl w:val="0"/>
        <w:numId w:val="0"/>
      </w:numPr>
      <w:spacing w:line="276" w:lineRule="auto"/>
      <w:ind w:left="2834"/>
      <w:jc w:val="left"/>
    </w:pPr>
    <w:rPr>
      <w:rFonts w:asciiTheme="minorBidi" w:hAnsiTheme="minorBidi" w:cstheme="minorBidi"/>
    </w:rPr>
  </w:style>
  <w:style w:type="character" w:customStyle="1" w:styleId="04-HChar">
    <w:name w:val="04-H Char"/>
    <w:basedOn w:val="af"/>
    <w:link w:val="04-H"/>
    <w:rsid w:val="004E1283"/>
    <w:rPr>
      <w:rFonts w:asciiTheme="minorBidi" w:hAnsiTheme="minorBidi" w:cstheme="minorBidi"/>
      <w:color w:val="000000"/>
      <w:sz w:val="22"/>
      <w:szCs w:val="22"/>
    </w:rPr>
  </w:style>
  <w:style w:type="paragraph" w:customStyle="1" w:styleId="05-H">
    <w:name w:val="05-H"/>
    <w:basedOn w:val="a0"/>
    <w:link w:val="05-HChar"/>
    <w:qFormat/>
    <w:rsid w:val="004E1283"/>
    <w:pPr>
      <w:numPr>
        <w:ilvl w:val="0"/>
        <w:numId w:val="0"/>
      </w:numPr>
      <w:spacing w:line="276" w:lineRule="auto"/>
      <w:ind w:left="2232" w:hanging="792"/>
      <w:jc w:val="left"/>
    </w:pPr>
    <w:rPr>
      <w:rFonts w:asciiTheme="minorBidi" w:hAnsiTheme="minorBidi" w:cstheme="minorBidi"/>
    </w:rPr>
  </w:style>
  <w:style w:type="character" w:customStyle="1" w:styleId="04-TChar">
    <w:name w:val="04-T Char"/>
    <w:basedOn w:val="af"/>
    <w:link w:val="04-T"/>
    <w:rsid w:val="004E1283"/>
    <w:rPr>
      <w:rFonts w:asciiTheme="minorBidi" w:hAnsiTheme="minorBidi" w:cstheme="minorBidi"/>
      <w:color w:val="000000"/>
      <w:sz w:val="22"/>
      <w:szCs w:val="22"/>
    </w:rPr>
  </w:style>
  <w:style w:type="character" w:customStyle="1" w:styleId="05-HChar">
    <w:name w:val="05-H Char"/>
    <w:basedOn w:val="af"/>
    <w:link w:val="05-H"/>
    <w:rsid w:val="004E1283"/>
    <w:rPr>
      <w:rFonts w:asciiTheme="minorBidi" w:hAnsiTheme="minorBidi" w:cstheme="minorBidi"/>
      <w:color w:val="000000"/>
      <w:sz w:val="22"/>
      <w:szCs w:val="22"/>
    </w:rPr>
  </w:style>
  <w:style w:type="paragraph" w:customStyle="1" w:styleId="StyleCentered">
    <w:name w:val="Style Centered"/>
    <w:basedOn w:val="a3"/>
    <w:rsid w:val="004E1283"/>
    <w:pPr>
      <w:spacing w:after="0" w:line="240" w:lineRule="auto"/>
      <w:jc w:val="center"/>
    </w:pPr>
    <w:rPr>
      <w:rFonts w:ascii="Times New Roman" w:eastAsia="Times New Roman" w:hAnsi="Times New Roman" w:cs="Arial"/>
      <w:color w:val="auto"/>
    </w:rPr>
  </w:style>
  <w:style w:type="character" w:styleId="aff7">
    <w:name w:val="footnote reference"/>
    <w:basedOn w:val="a4"/>
    <w:uiPriority w:val="99"/>
    <w:semiHidden/>
    <w:unhideWhenUsed/>
    <w:rsid w:val="004E12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1975">
      <w:bodyDiv w:val="1"/>
      <w:marLeft w:val="0"/>
      <w:marRight w:val="0"/>
      <w:marTop w:val="0"/>
      <w:marBottom w:val="0"/>
      <w:divBdr>
        <w:top w:val="none" w:sz="0" w:space="0" w:color="auto"/>
        <w:left w:val="none" w:sz="0" w:space="0" w:color="auto"/>
        <w:bottom w:val="none" w:sz="0" w:space="0" w:color="auto"/>
        <w:right w:val="none" w:sz="0" w:space="0" w:color="auto"/>
      </w:divBdr>
    </w:div>
    <w:div w:id="47581422">
      <w:bodyDiv w:val="1"/>
      <w:marLeft w:val="0"/>
      <w:marRight w:val="0"/>
      <w:marTop w:val="0"/>
      <w:marBottom w:val="0"/>
      <w:divBdr>
        <w:top w:val="none" w:sz="0" w:space="0" w:color="auto"/>
        <w:left w:val="none" w:sz="0" w:space="0" w:color="auto"/>
        <w:bottom w:val="none" w:sz="0" w:space="0" w:color="auto"/>
        <w:right w:val="none" w:sz="0" w:space="0" w:color="auto"/>
      </w:divBdr>
    </w:div>
    <w:div w:id="76944111">
      <w:bodyDiv w:val="1"/>
      <w:marLeft w:val="0"/>
      <w:marRight w:val="0"/>
      <w:marTop w:val="0"/>
      <w:marBottom w:val="0"/>
      <w:divBdr>
        <w:top w:val="none" w:sz="0" w:space="0" w:color="auto"/>
        <w:left w:val="none" w:sz="0" w:space="0" w:color="auto"/>
        <w:bottom w:val="none" w:sz="0" w:space="0" w:color="auto"/>
        <w:right w:val="none" w:sz="0" w:space="0" w:color="auto"/>
      </w:divBdr>
    </w:div>
    <w:div w:id="115489864">
      <w:bodyDiv w:val="1"/>
      <w:marLeft w:val="0"/>
      <w:marRight w:val="0"/>
      <w:marTop w:val="0"/>
      <w:marBottom w:val="0"/>
      <w:divBdr>
        <w:top w:val="none" w:sz="0" w:space="0" w:color="auto"/>
        <w:left w:val="none" w:sz="0" w:space="0" w:color="auto"/>
        <w:bottom w:val="none" w:sz="0" w:space="0" w:color="auto"/>
        <w:right w:val="none" w:sz="0" w:space="0" w:color="auto"/>
      </w:divBdr>
    </w:div>
    <w:div w:id="153494271">
      <w:bodyDiv w:val="1"/>
      <w:marLeft w:val="0"/>
      <w:marRight w:val="0"/>
      <w:marTop w:val="0"/>
      <w:marBottom w:val="0"/>
      <w:divBdr>
        <w:top w:val="none" w:sz="0" w:space="0" w:color="auto"/>
        <w:left w:val="none" w:sz="0" w:space="0" w:color="auto"/>
        <w:bottom w:val="none" w:sz="0" w:space="0" w:color="auto"/>
        <w:right w:val="none" w:sz="0" w:space="0" w:color="auto"/>
      </w:divBdr>
    </w:div>
    <w:div w:id="158928375">
      <w:bodyDiv w:val="1"/>
      <w:marLeft w:val="0"/>
      <w:marRight w:val="0"/>
      <w:marTop w:val="0"/>
      <w:marBottom w:val="0"/>
      <w:divBdr>
        <w:top w:val="none" w:sz="0" w:space="0" w:color="auto"/>
        <w:left w:val="none" w:sz="0" w:space="0" w:color="auto"/>
        <w:bottom w:val="none" w:sz="0" w:space="0" w:color="auto"/>
        <w:right w:val="none" w:sz="0" w:space="0" w:color="auto"/>
      </w:divBdr>
    </w:div>
    <w:div w:id="261189918">
      <w:bodyDiv w:val="1"/>
      <w:marLeft w:val="0"/>
      <w:marRight w:val="0"/>
      <w:marTop w:val="0"/>
      <w:marBottom w:val="0"/>
      <w:divBdr>
        <w:top w:val="none" w:sz="0" w:space="0" w:color="auto"/>
        <w:left w:val="none" w:sz="0" w:space="0" w:color="auto"/>
        <w:bottom w:val="none" w:sz="0" w:space="0" w:color="auto"/>
        <w:right w:val="none" w:sz="0" w:space="0" w:color="auto"/>
      </w:divBdr>
    </w:div>
    <w:div w:id="264962962">
      <w:bodyDiv w:val="1"/>
      <w:marLeft w:val="0"/>
      <w:marRight w:val="0"/>
      <w:marTop w:val="0"/>
      <w:marBottom w:val="0"/>
      <w:divBdr>
        <w:top w:val="none" w:sz="0" w:space="0" w:color="auto"/>
        <w:left w:val="none" w:sz="0" w:space="0" w:color="auto"/>
        <w:bottom w:val="none" w:sz="0" w:space="0" w:color="auto"/>
        <w:right w:val="none" w:sz="0" w:space="0" w:color="auto"/>
      </w:divBdr>
    </w:div>
    <w:div w:id="343476099">
      <w:bodyDiv w:val="1"/>
      <w:marLeft w:val="0"/>
      <w:marRight w:val="0"/>
      <w:marTop w:val="0"/>
      <w:marBottom w:val="0"/>
      <w:divBdr>
        <w:top w:val="none" w:sz="0" w:space="0" w:color="auto"/>
        <w:left w:val="none" w:sz="0" w:space="0" w:color="auto"/>
        <w:bottom w:val="none" w:sz="0" w:space="0" w:color="auto"/>
        <w:right w:val="none" w:sz="0" w:space="0" w:color="auto"/>
      </w:divBdr>
    </w:div>
    <w:div w:id="469636771">
      <w:bodyDiv w:val="1"/>
      <w:marLeft w:val="0"/>
      <w:marRight w:val="0"/>
      <w:marTop w:val="0"/>
      <w:marBottom w:val="0"/>
      <w:divBdr>
        <w:top w:val="none" w:sz="0" w:space="0" w:color="auto"/>
        <w:left w:val="none" w:sz="0" w:space="0" w:color="auto"/>
        <w:bottom w:val="none" w:sz="0" w:space="0" w:color="auto"/>
        <w:right w:val="none" w:sz="0" w:space="0" w:color="auto"/>
      </w:divBdr>
    </w:div>
    <w:div w:id="604652333">
      <w:bodyDiv w:val="1"/>
      <w:marLeft w:val="0"/>
      <w:marRight w:val="0"/>
      <w:marTop w:val="0"/>
      <w:marBottom w:val="0"/>
      <w:divBdr>
        <w:top w:val="none" w:sz="0" w:space="0" w:color="auto"/>
        <w:left w:val="none" w:sz="0" w:space="0" w:color="auto"/>
        <w:bottom w:val="none" w:sz="0" w:space="0" w:color="auto"/>
        <w:right w:val="none" w:sz="0" w:space="0" w:color="auto"/>
      </w:divBdr>
    </w:div>
    <w:div w:id="676689302">
      <w:bodyDiv w:val="1"/>
      <w:marLeft w:val="0"/>
      <w:marRight w:val="0"/>
      <w:marTop w:val="0"/>
      <w:marBottom w:val="0"/>
      <w:divBdr>
        <w:top w:val="none" w:sz="0" w:space="0" w:color="auto"/>
        <w:left w:val="none" w:sz="0" w:space="0" w:color="auto"/>
        <w:bottom w:val="none" w:sz="0" w:space="0" w:color="auto"/>
        <w:right w:val="none" w:sz="0" w:space="0" w:color="auto"/>
      </w:divBdr>
    </w:div>
    <w:div w:id="750732304">
      <w:bodyDiv w:val="1"/>
      <w:marLeft w:val="0"/>
      <w:marRight w:val="0"/>
      <w:marTop w:val="0"/>
      <w:marBottom w:val="0"/>
      <w:divBdr>
        <w:top w:val="none" w:sz="0" w:space="0" w:color="auto"/>
        <w:left w:val="none" w:sz="0" w:space="0" w:color="auto"/>
        <w:bottom w:val="none" w:sz="0" w:space="0" w:color="auto"/>
        <w:right w:val="none" w:sz="0" w:space="0" w:color="auto"/>
      </w:divBdr>
    </w:div>
    <w:div w:id="823668309">
      <w:bodyDiv w:val="1"/>
      <w:marLeft w:val="0"/>
      <w:marRight w:val="0"/>
      <w:marTop w:val="0"/>
      <w:marBottom w:val="0"/>
      <w:divBdr>
        <w:top w:val="none" w:sz="0" w:space="0" w:color="auto"/>
        <w:left w:val="none" w:sz="0" w:space="0" w:color="auto"/>
        <w:bottom w:val="none" w:sz="0" w:space="0" w:color="auto"/>
        <w:right w:val="none" w:sz="0" w:space="0" w:color="auto"/>
      </w:divBdr>
    </w:div>
    <w:div w:id="856773209">
      <w:bodyDiv w:val="1"/>
      <w:marLeft w:val="0"/>
      <w:marRight w:val="0"/>
      <w:marTop w:val="0"/>
      <w:marBottom w:val="0"/>
      <w:divBdr>
        <w:top w:val="none" w:sz="0" w:space="0" w:color="auto"/>
        <w:left w:val="none" w:sz="0" w:space="0" w:color="auto"/>
        <w:bottom w:val="none" w:sz="0" w:space="0" w:color="auto"/>
        <w:right w:val="none" w:sz="0" w:space="0" w:color="auto"/>
      </w:divBdr>
    </w:div>
    <w:div w:id="867110945">
      <w:bodyDiv w:val="1"/>
      <w:marLeft w:val="0"/>
      <w:marRight w:val="0"/>
      <w:marTop w:val="0"/>
      <w:marBottom w:val="0"/>
      <w:divBdr>
        <w:top w:val="none" w:sz="0" w:space="0" w:color="auto"/>
        <w:left w:val="none" w:sz="0" w:space="0" w:color="auto"/>
        <w:bottom w:val="none" w:sz="0" w:space="0" w:color="auto"/>
        <w:right w:val="none" w:sz="0" w:space="0" w:color="auto"/>
      </w:divBdr>
    </w:div>
    <w:div w:id="1007098119">
      <w:bodyDiv w:val="1"/>
      <w:marLeft w:val="0"/>
      <w:marRight w:val="0"/>
      <w:marTop w:val="0"/>
      <w:marBottom w:val="0"/>
      <w:divBdr>
        <w:top w:val="none" w:sz="0" w:space="0" w:color="auto"/>
        <w:left w:val="none" w:sz="0" w:space="0" w:color="auto"/>
        <w:bottom w:val="none" w:sz="0" w:space="0" w:color="auto"/>
        <w:right w:val="none" w:sz="0" w:space="0" w:color="auto"/>
      </w:divBdr>
    </w:div>
    <w:div w:id="1121605658">
      <w:bodyDiv w:val="1"/>
      <w:marLeft w:val="0"/>
      <w:marRight w:val="0"/>
      <w:marTop w:val="0"/>
      <w:marBottom w:val="0"/>
      <w:divBdr>
        <w:top w:val="none" w:sz="0" w:space="0" w:color="auto"/>
        <w:left w:val="none" w:sz="0" w:space="0" w:color="auto"/>
        <w:bottom w:val="none" w:sz="0" w:space="0" w:color="auto"/>
        <w:right w:val="none" w:sz="0" w:space="0" w:color="auto"/>
      </w:divBdr>
    </w:div>
    <w:div w:id="1210917216">
      <w:bodyDiv w:val="1"/>
      <w:marLeft w:val="0"/>
      <w:marRight w:val="0"/>
      <w:marTop w:val="0"/>
      <w:marBottom w:val="0"/>
      <w:divBdr>
        <w:top w:val="none" w:sz="0" w:space="0" w:color="auto"/>
        <w:left w:val="none" w:sz="0" w:space="0" w:color="auto"/>
        <w:bottom w:val="none" w:sz="0" w:space="0" w:color="auto"/>
        <w:right w:val="none" w:sz="0" w:space="0" w:color="auto"/>
      </w:divBdr>
    </w:div>
    <w:div w:id="1262495040">
      <w:bodyDiv w:val="1"/>
      <w:marLeft w:val="0"/>
      <w:marRight w:val="0"/>
      <w:marTop w:val="0"/>
      <w:marBottom w:val="0"/>
      <w:divBdr>
        <w:top w:val="none" w:sz="0" w:space="0" w:color="auto"/>
        <w:left w:val="none" w:sz="0" w:space="0" w:color="auto"/>
        <w:bottom w:val="none" w:sz="0" w:space="0" w:color="auto"/>
        <w:right w:val="none" w:sz="0" w:space="0" w:color="auto"/>
      </w:divBdr>
    </w:div>
    <w:div w:id="1519080042">
      <w:bodyDiv w:val="1"/>
      <w:marLeft w:val="0"/>
      <w:marRight w:val="0"/>
      <w:marTop w:val="0"/>
      <w:marBottom w:val="0"/>
      <w:divBdr>
        <w:top w:val="none" w:sz="0" w:space="0" w:color="auto"/>
        <w:left w:val="none" w:sz="0" w:space="0" w:color="auto"/>
        <w:bottom w:val="none" w:sz="0" w:space="0" w:color="auto"/>
        <w:right w:val="none" w:sz="0" w:space="0" w:color="auto"/>
      </w:divBdr>
    </w:div>
    <w:div w:id="1543640113">
      <w:bodyDiv w:val="1"/>
      <w:marLeft w:val="0"/>
      <w:marRight w:val="0"/>
      <w:marTop w:val="0"/>
      <w:marBottom w:val="0"/>
      <w:divBdr>
        <w:top w:val="none" w:sz="0" w:space="0" w:color="auto"/>
        <w:left w:val="none" w:sz="0" w:space="0" w:color="auto"/>
        <w:bottom w:val="none" w:sz="0" w:space="0" w:color="auto"/>
        <w:right w:val="none" w:sz="0" w:space="0" w:color="auto"/>
      </w:divBdr>
    </w:div>
    <w:div w:id="1701513927">
      <w:bodyDiv w:val="1"/>
      <w:marLeft w:val="0"/>
      <w:marRight w:val="0"/>
      <w:marTop w:val="0"/>
      <w:marBottom w:val="0"/>
      <w:divBdr>
        <w:top w:val="none" w:sz="0" w:space="0" w:color="auto"/>
        <w:left w:val="none" w:sz="0" w:space="0" w:color="auto"/>
        <w:bottom w:val="none" w:sz="0" w:space="0" w:color="auto"/>
        <w:right w:val="none" w:sz="0" w:space="0" w:color="auto"/>
      </w:divBdr>
    </w:div>
    <w:div w:id="1736852880">
      <w:bodyDiv w:val="1"/>
      <w:marLeft w:val="0"/>
      <w:marRight w:val="0"/>
      <w:marTop w:val="0"/>
      <w:marBottom w:val="0"/>
      <w:divBdr>
        <w:top w:val="none" w:sz="0" w:space="0" w:color="auto"/>
        <w:left w:val="none" w:sz="0" w:space="0" w:color="auto"/>
        <w:bottom w:val="none" w:sz="0" w:space="0" w:color="auto"/>
        <w:right w:val="none" w:sz="0" w:space="0" w:color="auto"/>
      </w:divBdr>
    </w:div>
    <w:div w:id="1786774159">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 w:id="1927231071">
      <w:bodyDiv w:val="1"/>
      <w:marLeft w:val="0"/>
      <w:marRight w:val="0"/>
      <w:marTop w:val="0"/>
      <w:marBottom w:val="0"/>
      <w:divBdr>
        <w:top w:val="none" w:sz="0" w:space="0" w:color="auto"/>
        <w:left w:val="none" w:sz="0" w:space="0" w:color="auto"/>
        <w:bottom w:val="none" w:sz="0" w:space="0" w:color="auto"/>
        <w:right w:val="none" w:sz="0" w:space="0" w:color="auto"/>
      </w:divBdr>
    </w:div>
    <w:div w:id="1928921412">
      <w:bodyDiv w:val="1"/>
      <w:marLeft w:val="0"/>
      <w:marRight w:val="0"/>
      <w:marTop w:val="0"/>
      <w:marBottom w:val="0"/>
      <w:divBdr>
        <w:top w:val="none" w:sz="0" w:space="0" w:color="auto"/>
        <w:left w:val="none" w:sz="0" w:space="0" w:color="auto"/>
        <w:bottom w:val="none" w:sz="0" w:space="0" w:color="auto"/>
        <w:right w:val="none" w:sz="0" w:space="0" w:color="auto"/>
      </w:divBdr>
    </w:div>
    <w:div w:id="1992249489">
      <w:bodyDiv w:val="1"/>
      <w:marLeft w:val="0"/>
      <w:marRight w:val="0"/>
      <w:marTop w:val="0"/>
      <w:marBottom w:val="0"/>
      <w:divBdr>
        <w:top w:val="none" w:sz="0" w:space="0" w:color="auto"/>
        <w:left w:val="none" w:sz="0" w:space="0" w:color="auto"/>
        <w:bottom w:val="none" w:sz="0" w:space="0" w:color="auto"/>
        <w:right w:val="none" w:sz="0" w:space="0" w:color="auto"/>
      </w:divBdr>
    </w:div>
    <w:div w:id="2025281225">
      <w:bodyDiv w:val="1"/>
      <w:marLeft w:val="0"/>
      <w:marRight w:val="0"/>
      <w:marTop w:val="0"/>
      <w:marBottom w:val="0"/>
      <w:divBdr>
        <w:top w:val="none" w:sz="0" w:space="0" w:color="auto"/>
        <w:left w:val="none" w:sz="0" w:space="0" w:color="auto"/>
        <w:bottom w:val="none" w:sz="0" w:space="0" w:color="auto"/>
        <w:right w:val="none" w:sz="0" w:space="0" w:color="auto"/>
      </w:divBdr>
    </w:div>
    <w:div w:id="21174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F9CD21-52C3-4BF7-9FCA-F5B9ED08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19</TotalTime>
  <Pages>2</Pages>
  <Words>334</Words>
  <Characters>1670</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2001</CharactersWithSpaces>
  <SharedDoc>false</SharedDoc>
  <HLinks>
    <vt:vector size="30" baseType="variant">
      <vt:variant>
        <vt:i4>4718642</vt:i4>
      </vt:variant>
      <vt:variant>
        <vt:i4>12</vt:i4>
      </vt:variant>
      <vt:variant>
        <vt:i4>0</vt:i4>
      </vt:variant>
      <vt:variant>
        <vt:i4>5</vt:i4>
      </vt:variant>
      <vt:variant>
        <vt:lpwstr>mailto:ScannersPlotters@land.gov.il</vt:lpwstr>
      </vt:variant>
      <vt:variant>
        <vt:lpwstr/>
      </vt:variant>
      <vt:variant>
        <vt:i4>2752557</vt:i4>
      </vt:variant>
      <vt:variant>
        <vt:i4>9</vt:i4>
      </vt:variant>
      <vt:variant>
        <vt:i4>0</vt:i4>
      </vt:variant>
      <vt:variant>
        <vt:i4>5</vt:i4>
      </vt:variant>
      <vt:variant>
        <vt:lpwstr>http://www.land.gov.il/</vt:lpwstr>
      </vt:variant>
      <vt:variant>
        <vt:lpwstr/>
      </vt:variant>
      <vt:variant>
        <vt:i4>4522074</vt:i4>
      </vt:variant>
      <vt:variant>
        <vt:i4>6</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lreuven</cp:lastModifiedBy>
  <cp:revision>9</cp:revision>
  <cp:lastPrinted>2017-02-15T09:59:00Z</cp:lastPrinted>
  <dcterms:created xsi:type="dcterms:W3CDTF">2017-11-08T09:46:00Z</dcterms:created>
  <dcterms:modified xsi:type="dcterms:W3CDTF">2017-11-12T18:38:00Z</dcterms:modified>
</cp:coreProperties>
</file>